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AC2" w:rsidRDefault="00170AC2" w:rsidP="005C3D81"/>
    <w:p w:rsidR="00170AC2" w:rsidRDefault="00170AC2" w:rsidP="005C3D81">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6" type="#_x0000_t75" alt="http://www.ingenieria.unam.mx/imagenes/galerias/escudos_UNAM/escudounam_negro_m2008_jpg.jpg" style="position:absolute;margin-left:1.95pt;margin-top:-.35pt;width:91.1pt;height:108pt;z-index:251610624;visibility:visible">
            <v:imagedata r:id="rId7" o:title=""/>
          </v:shape>
        </w:pict>
      </w:r>
    </w:p>
    <w:p w:rsidR="00170AC2" w:rsidRPr="00174F0D" w:rsidRDefault="00170AC2" w:rsidP="005C3D81">
      <w:pPr>
        <w:ind w:left="2124"/>
        <w:jc w:val="center"/>
        <w:rPr>
          <w:b/>
          <w:sz w:val="32"/>
          <w:szCs w:val="32"/>
        </w:rPr>
      </w:pPr>
      <w:r w:rsidRPr="00174F0D">
        <w:rPr>
          <w:b/>
          <w:sz w:val="32"/>
          <w:szCs w:val="32"/>
        </w:rPr>
        <w:t>UNIVERSIDAD NACIONAL AUTÓNOMA</w:t>
      </w:r>
    </w:p>
    <w:p w:rsidR="00170AC2" w:rsidRPr="00174F0D" w:rsidRDefault="00170AC2" w:rsidP="005C3D81">
      <w:pPr>
        <w:tabs>
          <w:tab w:val="left" w:pos="708"/>
          <w:tab w:val="left" w:pos="1416"/>
          <w:tab w:val="left" w:pos="2124"/>
          <w:tab w:val="left" w:pos="2832"/>
          <w:tab w:val="left" w:pos="3540"/>
          <w:tab w:val="left" w:pos="4248"/>
          <w:tab w:val="left" w:pos="4956"/>
          <w:tab w:val="left" w:pos="5947"/>
        </w:tabs>
        <w:ind w:left="2124"/>
        <w:jc w:val="center"/>
        <w:rPr>
          <w:b/>
          <w:sz w:val="32"/>
          <w:szCs w:val="32"/>
        </w:rPr>
      </w:pPr>
      <w:r>
        <w:rPr>
          <w:noProof/>
          <w:lang w:val="es-MX" w:eastAsia="es-MX"/>
        </w:rPr>
        <w:pict>
          <v:shapetype id="_x0000_t32" coordsize="21600,21600" o:spt="32" o:oned="t" path="m,l21600,21600e" filled="f">
            <v:path arrowok="t" fillok="f" o:connecttype="none"/>
            <o:lock v:ext="edit" shapetype="t"/>
          </v:shapetype>
          <v:shape id="AutoShape 10" o:spid="_x0000_s1027" type="#_x0000_t32" style="position:absolute;left:0;text-align:left;margin-left:101.95pt;margin-top:31.05pt;width:302.05pt;height: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" strokeweight="3pt"/>
        </w:pict>
      </w:r>
      <w:r>
        <w:rPr>
          <w:noProof/>
          <w:lang w:val="es-MX" w:eastAsia="es-MX"/>
        </w:rPr>
        <w:pict>
          <v:shape id="AutoShape 11" o:spid="_x0000_s1028" type="#_x0000_t32" style="position:absolute;left:0;text-align:left;margin-left:101.6pt;margin-top:42.1pt;width:302.05pt;height: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" strokeweight="3pt"/>
        </w:pict>
      </w:r>
      <w:r w:rsidRPr="00174F0D">
        <w:rPr>
          <w:b/>
          <w:sz w:val="32"/>
          <w:szCs w:val="32"/>
        </w:rPr>
        <w:t>DE MÉXICO</w:t>
      </w:r>
    </w:p>
    <w:p w:rsidR="00170AC2" w:rsidRDefault="00170AC2" w:rsidP="005C3D81">
      <w:pPr>
        <w:ind w:left="2124"/>
        <w:jc w:val="center"/>
      </w:pPr>
    </w:p>
    <w:p w:rsidR="00170AC2" w:rsidRDefault="00170AC2" w:rsidP="005C3D81">
      <w:pPr>
        <w:ind w:left="2124"/>
        <w:jc w:val="center"/>
        <w:rPr>
          <w:b/>
          <w:sz w:val="28"/>
          <w:szCs w:val="28"/>
        </w:rPr>
      </w:pPr>
      <w:r>
        <w:rPr>
          <w:noProof/>
          <w:lang w:val="es-MX" w:eastAsia="es-MX"/>
        </w:rPr>
        <w:pict>
          <v:shape id="AutoShape 9" o:spid="_x0000_s1029" type="#_x0000_t32" style="position:absolute;left:0;text-align:left;margin-left:53.95pt;margin-top:9.35pt;width:.95pt;height:332.9pt;flip:x;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eLAIAAEsEAAAOAAAAZHJzL2Uyb0RvYy54bWysVMGO2jAQvVfqP1i+QxLIsh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" strokeweight="3pt"/>
        </w:pict>
      </w:r>
      <w:r>
        <w:rPr>
          <w:noProof/>
          <w:lang w:val="es-MX" w:eastAsia="es-MX"/>
        </w:rPr>
        <w:pict>
          <v:shape id="AutoShape 8" o:spid="_x0000_s1030" type="#_x0000_t32" style="position:absolute;left:0;text-align:left;margin-left:41.95pt;margin-top:9.7pt;width:.95pt;height:332.9pt;flip:x;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" strokeweight="3pt"/>
        </w:pict>
      </w:r>
      <w:r w:rsidRPr="00174F0D">
        <w:rPr>
          <w:b/>
          <w:sz w:val="28"/>
          <w:szCs w:val="28"/>
        </w:rPr>
        <w:t>FACULTAD DE INGENIERÍA</w:t>
      </w:r>
    </w:p>
    <w:p w:rsidR="00170AC2" w:rsidRDefault="00170AC2" w:rsidP="005C3D81">
      <w:pPr>
        <w:spacing w:after="0" w:line="240" w:lineRule="auto"/>
        <w:ind w:left="3540"/>
        <w:rPr>
          <w:b/>
          <w:sz w:val="28"/>
          <w:szCs w:val="28"/>
        </w:rPr>
      </w:pPr>
    </w:p>
    <w:p w:rsidR="00170AC2" w:rsidRDefault="00170AC2" w:rsidP="005C3D81">
      <w:pPr>
        <w:spacing w:after="0" w:line="240" w:lineRule="auto"/>
        <w:ind w:left="3540"/>
        <w:rPr>
          <w:b/>
          <w:sz w:val="28"/>
          <w:szCs w:val="28"/>
        </w:rPr>
      </w:pPr>
    </w:p>
    <w:p w:rsidR="00170AC2" w:rsidRDefault="00170AC2" w:rsidP="005C3D81">
      <w:pPr>
        <w:spacing w:before="120" w:after="0" w:line="240" w:lineRule="auto"/>
        <w:ind w:left="2124"/>
        <w:jc w:val="center"/>
        <w:rPr>
          <w:b/>
          <w:sz w:val="28"/>
          <w:szCs w:val="28"/>
        </w:rPr>
      </w:pPr>
      <w:r>
        <w:rPr>
          <w:b/>
          <w:sz w:val="28"/>
          <w:szCs w:val="28"/>
        </w:rPr>
        <w:t>“</w:t>
      </w:r>
      <w:r w:rsidRPr="00BE344C">
        <w:rPr>
          <w:b/>
          <w:sz w:val="28"/>
          <w:szCs w:val="28"/>
        </w:rPr>
        <w:t>Reducción de costos</w:t>
      </w:r>
      <w:r>
        <w:rPr>
          <w:b/>
          <w:sz w:val="28"/>
          <w:szCs w:val="28"/>
        </w:rPr>
        <w:t xml:space="preserve"> mediante</w:t>
      </w:r>
      <w:r w:rsidRPr="00BE344C">
        <w:rPr>
          <w:b/>
          <w:sz w:val="28"/>
          <w:szCs w:val="28"/>
        </w:rPr>
        <w:t xml:space="preserve"> importación de materiales de China</w:t>
      </w:r>
      <w:r>
        <w:rPr>
          <w:b/>
          <w:sz w:val="28"/>
          <w:szCs w:val="28"/>
        </w:rPr>
        <w:t>”</w:t>
      </w:r>
    </w:p>
    <w:p w:rsidR="00170AC2" w:rsidRDefault="00170AC2" w:rsidP="005C3D81">
      <w:pPr>
        <w:spacing w:before="120" w:after="0" w:line="240" w:lineRule="auto"/>
        <w:ind w:left="2124"/>
        <w:jc w:val="center"/>
        <w:rPr>
          <w:b/>
          <w:sz w:val="28"/>
          <w:szCs w:val="28"/>
        </w:rPr>
      </w:pPr>
    </w:p>
    <w:p w:rsidR="00170AC2" w:rsidRDefault="00170AC2" w:rsidP="005C3D81">
      <w:pPr>
        <w:spacing w:before="120" w:after="0" w:line="240" w:lineRule="auto"/>
        <w:ind w:left="2124"/>
        <w:jc w:val="center"/>
        <w:rPr>
          <w:b/>
          <w:sz w:val="28"/>
          <w:szCs w:val="28"/>
        </w:rPr>
      </w:pPr>
      <w:r w:rsidRPr="008204F3">
        <w:rPr>
          <w:b/>
          <w:sz w:val="28"/>
          <w:szCs w:val="28"/>
        </w:rPr>
        <w:t>INFORME</w:t>
      </w:r>
      <w:r>
        <w:rPr>
          <w:b/>
          <w:sz w:val="28"/>
          <w:szCs w:val="28"/>
        </w:rPr>
        <w:t xml:space="preserve"> QUE PARA OBTENER EL TÍTULO DE</w:t>
      </w:r>
    </w:p>
    <w:p w:rsidR="00170AC2" w:rsidRDefault="00170AC2" w:rsidP="005C3D81">
      <w:pPr>
        <w:spacing w:before="120" w:after="0" w:line="240" w:lineRule="auto"/>
        <w:ind w:left="2124"/>
        <w:jc w:val="center"/>
        <w:rPr>
          <w:b/>
          <w:sz w:val="28"/>
          <w:szCs w:val="28"/>
        </w:rPr>
      </w:pPr>
      <w:r>
        <w:rPr>
          <w:b/>
          <w:sz w:val="28"/>
          <w:szCs w:val="28"/>
        </w:rPr>
        <w:t>INGENIERO INDUSTRIAL</w:t>
      </w:r>
    </w:p>
    <w:p w:rsidR="00170AC2" w:rsidRDefault="00170AC2" w:rsidP="005C3D81">
      <w:pPr>
        <w:spacing w:before="120" w:after="0" w:line="240" w:lineRule="auto"/>
        <w:ind w:left="2124"/>
        <w:jc w:val="center"/>
        <w:rPr>
          <w:b/>
          <w:sz w:val="28"/>
          <w:szCs w:val="28"/>
        </w:rPr>
      </w:pPr>
    </w:p>
    <w:p w:rsidR="00170AC2" w:rsidRDefault="00170AC2" w:rsidP="005C3D81">
      <w:pPr>
        <w:spacing w:before="120" w:after="0" w:line="240" w:lineRule="auto"/>
        <w:ind w:left="2124"/>
        <w:jc w:val="center"/>
        <w:rPr>
          <w:b/>
          <w:sz w:val="28"/>
          <w:szCs w:val="28"/>
        </w:rPr>
      </w:pPr>
      <w:r>
        <w:rPr>
          <w:b/>
          <w:sz w:val="28"/>
          <w:szCs w:val="28"/>
        </w:rPr>
        <w:t>P R E S E N T A :</w:t>
      </w:r>
    </w:p>
    <w:p w:rsidR="00170AC2" w:rsidRDefault="00170AC2" w:rsidP="005C3D81">
      <w:pPr>
        <w:spacing w:before="120" w:after="0" w:line="240" w:lineRule="auto"/>
        <w:ind w:left="2124"/>
        <w:jc w:val="center"/>
        <w:rPr>
          <w:b/>
          <w:sz w:val="28"/>
          <w:szCs w:val="28"/>
        </w:rPr>
      </w:pPr>
      <w:r>
        <w:rPr>
          <w:b/>
          <w:sz w:val="28"/>
          <w:szCs w:val="28"/>
        </w:rPr>
        <w:t>RUBEN ANATOLIO COTA ROBLES</w:t>
      </w:r>
    </w:p>
    <w:p w:rsidR="00170AC2" w:rsidRDefault="00170AC2" w:rsidP="005C3D81">
      <w:pPr>
        <w:spacing w:before="120" w:after="0" w:line="240" w:lineRule="auto"/>
        <w:ind w:left="2124"/>
        <w:jc w:val="center"/>
        <w:rPr>
          <w:b/>
          <w:sz w:val="28"/>
          <w:szCs w:val="28"/>
        </w:rPr>
      </w:pPr>
    </w:p>
    <w:p w:rsidR="00170AC2" w:rsidRPr="00174F0D" w:rsidRDefault="00170AC2" w:rsidP="005C3D81">
      <w:pPr>
        <w:spacing w:before="120" w:after="0" w:line="240" w:lineRule="auto"/>
        <w:ind w:left="2124"/>
        <w:jc w:val="center"/>
        <w:rPr>
          <w:b/>
          <w:sz w:val="24"/>
          <w:szCs w:val="24"/>
        </w:rPr>
      </w:pPr>
      <w:r w:rsidRPr="00174F0D">
        <w:rPr>
          <w:b/>
          <w:sz w:val="24"/>
          <w:szCs w:val="24"/>
        </w:rPr>
        <w:t xml:space="preserve">DIRECTOR: </w:t>
      </w:r>
    </w:p>
    <w:p w:rsidR="00170AC2" w:rsidRDefault="00170AC2" w:rsidP="005C3D81">
      <w:pPr>
        <w:spacing w:before="120" w:after="0" w:line="240" w:lineRule="auto"/>
        <w:ind w:left="2124"/>
        <w:jc w:val="center"/>
        <w:rPr>
          <w:b/>
          <w:sz w:val="24"/>
          <w:szCs w:val="24"/>
        </w:rPr>
      </w:pPr>
      <w:r w:rsidRPr="00174F0D">
        <w:rPr>
          <w:b/>
          <w:sz w:val="24"/>
          <w:szCs w:val="24"/>
        </w:rPr>
        <w:t>M.I. SUSANA CASY TÉLLEZ BALLESTEROS</w:t>
      </w:r>
    </w:p>
    <w:p w:rsidR="00170AC2" w:rsidRDefault="00170AC2" w:rsidP="005C3D81">
      <w:pPr>
        <w:spacing w:before="120" w:after="0" w:line="240" w:lineRule="auto"/>
        <w:ind w:left="2124"/>
        <w:jc w:val="center"/>
        <w:rPr>
          <w:b/>
          <w:sz w:val="24"/>
          <w:szCs w:val="24"/>
        </w:rPr>
      </w:pPr>
    </w:p>
    <w:p w:rsidR="00170AC2" w:rsidRDefault="00170AC2" w:rsidP="005C3D81">
      <w:pPr>
        <w:spacing w:before="120" w:after="0" w:line="240" w:lineRule="auto"/>
        <w:ind w:left="2124"/>
        <w:jc w:val="center"/>
        <w:rPr>
          <w:b/>
          <w:sz w:val="24"/>
          <w:szCs w:val="24"/>
        </w:rPr>
      </w:pPr>
    </w:p>
    <w:p w:rsidR="00170AC2" w:rsidRPr="00174F0D" w:rsidRDefault="00170AC2" w:rsidP="005C3D81">
      <w:pPr>
        <w:spacing w:before="120" w:after="0" w:line="240" w:lineRule="auto"/>
        <w:ind w:left="2124"/>
        <w:jc w:val="center"/>
        <w:rPr>
          <w:b/>
          <w:sz w:val="24"/>
          <w:szCs w:val="24"/>
        </w:rPr>
      </w:pPr>
    </w:p>
    <w:p w:rsidR="00170AC2" w:rsidRDefault="00170AC2" w:rsidP="005C3D81">
      <w:pPr>
        <w:spacing w:before="120" w:after="0" w:line="240" w:lineRule="auto"/>
        <w:ind w:left="2124"/>
        <w:jc w:val="center"/>
        <w:rPr>
          <w:b/>
          <w:sz w:val="24"/>
          <w:szCs w:val="24"/>
        </w:rPr>
      </w:pPr>
      <w:r>
        <w:rPr>
          <w:noProof/>
          <w:lang w:val="es-MX" w:eastAsia="es-MX"/>
        </w:rPr>
        <w:pict>
          <v:shape id="_x0000_s1031" type="#_x0000_t75" alt="http://www.ingenieria.unam.mx/imagenes/galerias/escudos_FI/escudofi_negro_m2008_jpg.jpg" style="position:absolute;left:0;text-align:left;margin-left:9.45pt;margin-top:5.35pt;width:97.2pt;height:117pt;z-index:251612672;visibility:visible">
            <v:imagedata r:id="rId8" o:title=""/>
          </v:shape>
        </w:pict>
      </w:r>
    </w:p>
    <w:p w:rsidR="00170AC2" w:rsidRDefault="00170AC2" w:rsidP="005C3D81">
      <w:pPr>
        <w:spacing w:before="120" w:after="0" w:line="240" w:lineRule="auto"/>
        <w:ind w:left="2124"/>
        <w:jc w:val="center"/>
        <w:rPr>
          <w:b/>
          <w:sz w:val="24"/>
          <w:szCs w:val="24"/>
        </w:rPr>
      </w:pPr>
    </w:p>
    <w:p w:rsidR="00170AC2" w:rsidRPr="00174F0D" w:rsidRDefault="00170AC2" w:rsidP="005C3D81">
      <w:pPr>
        <w:spacing w:before="120" w:after="0" w:line="240" w:lineRule="auto"/>
        <w:ind w:left="2124"/>
        <w:jc w:val="center"/>
        <w:rPr>
          <w:b/>
          <w:sz w:val="24"/>
          <w:szCs w:val="24"/>
        </w:rPr>
      </w:pPr>
    </w:p>
    <w:p w:rsidR="00170AC2" w:rsidRPr="00174F0D" w:rsidRDefault="00170AC2" w:rsidP="005C3D81">
      <w:pPr>
        <w:spacing w:before="120" w:after="0" w:line="240" w:lineRule="auto"/>
        <w:ind w:left="2124"/>
        <w:jc w:val="center"/>
        <w:rPr>
          <w:b/>
          <w:sz w:val="24"/>
          <w:szCs w:val="24"/>
        </w:rPr>
      </w:pPr>
      <w:r w:rsidRPr="00174F0D">
        <w:rPr>
          <w:b/>
          <w:sz w:val="24"/>
          <w:szCs w:val="24"/>
        </w:rPr>
        <w:t>MÉXICO, D.F.</w:t>
      </w:r>
      <w:r w:rsidRPr="00174F0D">
        <w:rPr>
          <w:b/>
          <w:sz w:val="24"/>
          <w:szCs w:val="24"/>
        </w:rPr>
        <w:tab/>
      </w:r>
      <w:r w:rsidRPr="00174F0D">
        <w:rPr>
          <w:b/>
          <w:sz w:val="24"/>
          <w:szCs w:val="24"/>
        </w:rPr>
        <w:tab/>
      </w:r>
      <w:r w:rsidRPr="00174F0D">
        <w:rPr>
          <w:b/>
          <w:sz w:val="24"/>
          <w:szCs w:val="24"/>
        </w:rPr>
        <w:tab/>
      </w:r>
      <w:r w:rsidRPr="00174F0D">
        <w:rPr>
          <w:b/>
          <w:sz w:val="24"/>
          <w:szCs w:val="24"/>
        </w:rPr>
        <w:tab/>
      </w:r>
      <w:r>
        <w:rPr>
          <w:b/>
          <w:sz w:val="24"/>
          <w:szCs w:val="24"/>
        </w:rPr>
        <w:t>ENERO 2015</w:t>
      </w:r>
    </w:p>
    <w:p w:rsidR="00170AC2" w:rsidRPr="00174F0D" w:rsidRDefault="00170AC2" w:rsidP="005C3D81">
      <w:pPr>
        <w:spacing w:before="120" w:after="0" w:line="240" w:lineRule="auto"/>
        <w:rPr>
          <w:b/>
          <w:sz w:val="24"/>
          <w:szCs w:val="24"/>
        </w:rPr>
      </w:pPr>
      <w:r w:rsidRPr="00174F0D">
        <w:rPr>
          <w:b/>
          <w:sz w:val="24"/>
          <w:szCs w:val="24"/>
        </w:rPr>
        <w:tab/>
      </w:r>
    </w:p>
    <w:p w:rsidR="00170AC2" w:rsidRPr="00174F0D" w:rsidRDefault="00170AC2" w:rsidP="005C3D81">
      <w:pPr>
        <w:ind w:left="3540"/>
        <w:rPr>
          <w:b/>
          <w:sz w:val="28"/>
          <w:szCs w:val="28"/>
        </w:rPr>
      </w:pPr>
    </w:p>
    <w:p w:rsidR="00170AC2" w:rsidRDefault="00170AC2" w:rsidP="005C3D81"/>
    <w:p w:rsidR="00170AC2" w:rsidRDefault="00170AC2">
      <w:pPr>
        <w:rPr>
          <w:b/>
          <w:sz w:val="28"/>
        </w:rPr>
      </w:pPr>
    </w:p>
    <w:p w:rsidR="00170AC2" w:rsidRDefault="00170AC2">
      <w:pPr>
        <w:rPr>
          <w:b/>
          <w:sz w:val="28"/>
        </w:rPr>
      </w:pPr>
    </w:p>
    <w:p w:rsidR="00170AC2" w:rsidRDefault="00170AC2" w:rsidP="00554C20">
      <w:pPr>
        <w:jc w:val="center"/>
        <w:rPr>
          <w:b/>
          <w:sz w:val="32"/>
          <w:u w:val="single"/>
        </w:rPr>
      </w:pPr>
      <w:r w:rsidRPr="00554C20">
        <w:rPr>
          <w:b/>
          <w:sz w:val="32"/>
          <w:u w:val="single"/>
        </w:rPr>
        <w:t>Índice</w:t>
      </w:r>
    </w:p>
    <w:p w:rsidR="00170AC2" w:rsidRPr="00554C20" w:rsidRDefault="00170AC2" w:rsidP="00554C20">
      <w:pPr>
        <w:jc w:val="center"/>
        <w:rPr>
          <w:b/>
          <w:sz w:val="32"/>
          <w:u w:val="single"/>
        </w:rPr>
      </w:pPr>
    </w:p>
    <w:p w:rsidR="00170AC2" w:rsidRDefault="00170AC2">
      <w:pPr>
        <w:pStyle w:val="TOC1"/>
        <w:tabs>
          <w:tab w:val="right" w:leader="dot" w:pos="8494"/>
        </w:tabs>
        <w:rPr>
          <w:noProof/>
        </w:rPr>
      </w:pPr>
      <w:r>
        <w:fldChar w:fldCharType="begin"/>
      </w:r>
      <w:r>
        <w:instrText xml:space="preserve"> TOC \o "1-3" \h \z \u </w:instrText>
      </w:r>
      <w:r>
        <w:fldChar w:fldCharType="separate"/>
      </w:r>
      <w:hyperlink w:anchor="_Toc405459917" w:history="1">
        <w:r w:rsidRPr="00515B70">
          <w:rPr>
            <w:rStyle w:val="Hyperlink"/>
            <w:noProof/>
          </w:rPr>
          <w:t>Introducción</w:t>
        </w:r>
        <w:r>
          <w:rPr>
            <w:noProof/>
            <w:webHidden/>
          </w:rPr>
          <w:tab/>
        </w:r>
        <w:r>
          <w:rPr>
            <w:noProof/>
            <w:webHidden/>
          </w:rPr>
          <w:fldChar w:fldCharType="begin"/>
        </w:r>
        <w:r>
          <w:rPr>
            <w:noProof/>
            <w:webHidden/>
          </w:rPr>
          <w:instrText xml:space="preserve"> PAGEREF _Toc405459917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18" w:history="1">
        <w:r w:rsidRPr="00515B70">
          <w:rPr>
            <w:rStyle w:val="Hyperlink"/>
            <w:noProof/>
          </w:rPr>
          <w:t>Planteamiento del Problema</w:t>
        </w:r>
        <w:r>
          <w:rPr>
            <w:noProof/>
            <w:webHidden/>
          </w:rPr>
          <w:tab/>
        </w:r>
        <w:r>
          <w:rPr>
            <w:noProof/>
            <w:webHidden/>
          </w:rPr>
          <w:fldChar w:fldCharType="begin"/>
        </w:r>
        <w:r>
          <w:rPr>
            <w:noProof/>
            <w:webHidden/>
          </w:rPr>
          <w:instrText xml:space="preserve"> PAGEREF _Toc405459918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19" w:history="1">
        <w:r w:rsidRPr="00515B70">
          <w:rPr>
            <w:rStyle w:val="Hyperlink"/>
            <w:noProof/>
          </w:rPr>
          <w:t>Objetivo general:</w:t>
        </w:r>
        <w:r>
          <w:rPr>
            <w:noProof/>
            <w:webHidden/>
          </w:rPr>
          <w:tab/>
        </w:r>
        <w:r>
          <w:rPr>
            <w:noProof/>
            <w:webHidden/>
          </w:rPr>
          <w:fldChar w:fldCharType="begin"/>
        </w:r>
        <w:r>
          <w:rPr>
            <w:noProof/>
            <w:webHidden/>
          </w:rPr>
          <w:instrText xml:space="preserve"> PAGEREF _Toc405459919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20" w:history="1">
        <w:r w:rsidRPr="00515B70">
          <w:rPr>
            <w:rStyle w:val="Hyperlink"/>
            <w:noProof/>
          </w:rPr>
          <w:t>Metodología</w:t>
        </w:r>
        <w:r>
          <w:rPr>
            <w:noProof/>
            <w:webHidden/>
          </w:rPr>
          <w:tab/>
        </w:r>
        <w:r>
          <w:rPr>
            <w:noProof/>
            <w:webHidden/>
          </w:rPr>
          <w:fldChar w:fldCharType="begin"/>
        </w:r>
        <w:r>
          <w:rPr>
            <w:noProof/>
            <w:webHidden/>
          </w:rPr>
          <w:instrText xml:space="preserve"> PAGEREF _Toc405459920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1"/>
        <w:tabs>
          <w:tab w:val="right" w:leader="dot" w:pos="8494"/>
        </w:tabs>
        <w:rPr>
          <w:noProof/>
        </w:rPr>
      </w:pPr>
      <w:hyperlink w:anchor="_Toc405459921" w:history="1">
        <w:r w:rsidRPr="00515B70">
          <w:rPr>
            <w:rStyle w:val="Hyperlink"/>
            <w:noProof/>
          </w:rPr>
          <w:t>Capítulo I. Planta de Operaciones de Exportación (POE), Ford Motors Company.</w:t>
        </w:r>
        <w:r>
          <w:rPr>
            <w:noProof/>
            <w:webHidden/>
          </w:rPr>
          <w:tab/>
        </w:r>
        <w:r>
          <w:rPr>
            <w:noProof/>
            <w:webHidden/>
          </w:rPr>
          <w:fldChar w:fldCharType="begin"/>
        </w:r>
        <w:r>
          <w:rPr>
            <w:noProof/>
            <w:webHidden/>
          </w:rPr>
          <w:instrText xml:space="preserve"> PAGEREF _Toc405459921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22" w:history="1">
        <w:r w:rsidRPr="00515B70">
          <w:rPr>
            <w:rStyle w:val="Hyperlink"/>
            <w:noProof/>
          </w:rPr>
          <w:t>Checking Fixture</w:t>
        </w:r>
        <w:r>
          <w:rPr>
            <w:noProof/>
            <w:webHidden/>
          </w:rPr>
          <w:tab/>
        </w:r>
        <w:r>
          <w:rPr>
            <w:noProof/>
            <w:webHidden/>
          </w:rPr>
          <w:fldChar w:fldCharType="begin"/>
        </w:r>
        <w:r>
          <w:rPr>
            <w:noProof/>
            <w:webHidden/>
          </w:rPr>
          <w:instrText xml:space="preserve"> PAGEREF _Toc405459922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23" w:history="1">
        <w:r w:rsidRPr="00515B70">
          <w:rPr>
            <w:rStyle w:val="Hyperlink"/>
            <w:noProof/>
          </w:rPr>
          <w:t>Líneas de ensamble</w:t>
        </w:r>
        <w:r>
          <w:rPr>
            <w:noProof/>
            <w:webHidden/>
          </w:rPr>
          <w:tab/>
        </w:r>
        <w:r>
          <w:rPr>
            <w:noProof/>
            <w:webHidden/>
          </w:rPr>
          <w:fldChar w:fldCharType="begin"/>
        </w:r>
        <w:r>
          <w:rPr>
            <w:noProof/>
            <w:webHidden/>
          </w:rPr>
          <w:instrText xml:space="preserve"> PAGEREF _Toc405459923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24" w:history="1">
        <w:r w:rsidRPr="00515B70">
          <w:rPr>
            <w:rStyle w:val="Hyperlink"/>
            <w:noProof/>
          </w:rPr>
          <w:t>Áreas de la planta</w:t>
        </w:r>
        <w:r>
          <w:rPr>
            <w:noProof/>
            <w:webHidden/>
          </w:rPr>
          <w:tab/>
        </w:r>
        <w:r>
          <w:rPr>
            <w:noProof/>
            <w:webHidden/>
          </w:rPr>
          <w:fldChar w:fldCharType="begin"/>
        </w:r>
        <w:r>
          <w:rPr>
            <w:noProof/>
            <w:webHidden/>
          </w:rPr>
          <w:instrText xml:space="preserve"> PAGEREF _Toc405459924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25" w:history="1">
        <w:r w:rsidRPr="00515B70">
          <w:rPr>
            <w:rStyle w:val="Hyperlink"/>
            <w:noProof/>
          </w:rPr>
          <w:t>Área de Importación y exportación de materiales</w:t>
        </w:r>
        <w:r>
          <w:rPr>
            <w:noProof/>
            <w:webHidden/>
          </w:rPr>
          <w:tab/>
        </w:r>
        <w:r>
          <w:rPr>
            <w:noProof/>
            <w:webHidden/>
          </w:rPr>
          <w:fldChar w:fldCharType="begin"/>
        </w:r>
        <w:r>
          <w:rPr>
            <w:noProof/>
            <w:webHidden/>
          </w:rPr>
          <w:instrText xml:space="preserve"> PAGEREF _Toc405459925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1"/>
        <w:tabs>
          <w:tab w:val="right" w:leader="dot" w:pos="8494"/>
        </w:tabs>
        <w:rPr>
          <w:noProof/>
        </w:rPr>
      </w:pPr>
      <w:hyperlink w:anchor="_Toc405459926" w:history="1">
        <w:r w:rsidRPr="00515B70">
          <w:rPr>
            <w:rStyle w:val="Hyperlink"/>
            <w:noProof/>
          </w:rPr>
          <w:t>Capítulo II. Marco teórico.</w:t>
        </w:r>
        <w:r>
          <w:rPr>
            <w:noProof/>
            <w:webHidden/>
          </w:rPr>
          <w:tab/>
        </w:r>
        <w:r>
          <w:rPr>
            <w:noProof/>
            <w:webHidden/>
          </w:rPr>
          <w:fldChar w:fldCharType="begin"/>
        </w:r>
        <w:r>
          <w:rPr>
            <w:noProof/>
            <w:webHidden/>
          </w:rPr>
          <w:instrText xml:space="preserve"> PAGEREF _Toc405459926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27" w:history="1">
        <w:r w:rsidRPr="00515B70">
          <w:rPr>
            <w:rStyle w:val="Hyperlink"/>
            <w:noProof/>
          </w:rPr>
          <w:t>Análisis ABC</w:t>
        </w:r>
        <w:r>
          <w:rPr>
            <w:noProof/>
            <w:webHidden/>
          </w:rPr>
          <w:tab/>
        </w:r>
        <w:r>
          <w:rPr>
            <w:noProof/>
            <w:webHidden/>
          </w:rPr>
          <w:fldChar w:fldCharType="begin"/>
        </w:r>
        <w:r>
          <w:rPr>
            <w:noProof/>
            <w:webHidden/>
          </w:rPr>
          <w:instrText xml:space="preserve"> PAGEREF _Toc405459927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28" w:history="1">
        <w:r w:rsidRPr="00515B70">
          <w:rPr>
            <w:rStyle w:val="Hyperlink"/>
            <w:noProof/>
          </w:rPr>
          <w:t>Cotización</w:t>
        </w:r>
        <w:r>
          <w:rPr>
            <w:noProof/>
            <w:webHidden/>
          </w:rPr>
          <w:tab/>
        </w:r>
        <w:r>
          <w:rPr>
            <w:noProof/>
            <w:webHidden/>
          </w:rPr>
          <w:fldChar w:fldCharType="begin"/>
        </w:r>
        <w:r>
          <w:rPr>
            <w:noProof/>
            <w:webHidden/>
          </w:rPr>
          <w:instrText xml:space="preserve"> PAGEREF _Toc405459928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29" w:history="1">
        <w:r w:rsidRPr="00515B70">
          <w:rPr>
            <w:rStyle w:val="Hyperlink"/>
            <w:noProof/>
          </w:rPr>
          <w:t>La calidad y la inspección de calidad</w:t>
        </w:r>
        <w:r>
          <w:rPr>
            <w:noProof/>
            <w:webHidden/>
          </w:rPr>
          <w:tab/>
        </w:r>
        <w:r>
          <w:rPr>
            <w:noProof/>
            <w:webHidden/>
          </w:rPr>
          <w:fldChar w:fldCharType="begin"/>
        </w:r>
        <w:r>
          <w:rPr>
            <w:noProof/>
            <w:webHidden/>
          </w:rPr>
          <w:instrText xml:space="preserve"> PAGEREF _Toc405459929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30" w:history="1">
        <w:r w:rsidRPr="00515B70">
          <w:rPr>
            <w:rStyle w:val="Hyperlink"/>
            <w:noProof/>
          </w:rPr>
          <w:t>Análisis de costo de transporte y costo unitario</w:t>
        </w:r>
        <w:r>
          <w:rPr>
            <w:noProof/>
            <w:webHidden/>
          </w:rPr>
          <w:tab/>
        </w:r>
        <w:r>
          <w:rPr>
            <w:noProof/>
            <w:webHidden/>
          </w:rPr>
          <w:fldChar w:fldCharType="begin"/>
        </w:r>
        <w:r>
          <w:rPr>
            <w:noProof/>
            <w:webHidden/>
          </w:rPr>
          <w:instrText xml:space="preserve"> PAGEREF _Toc405459930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31" w:history="1">
        <w:r w:rsidRPr="00515B70">
          <w:rPr>
            <w:rStyle w:val="Hyperlink"/>
            <w:noProof/>
          </w:rPr>
          <w:t>Costo de mantener el inventario</w:t>
        </w:r>
        <w:r>
          <w:rPr>
            <w:noProof/>
            <w:webHidden/>
          </w:rPr>
          <w:tab/>
        </w:r>
        <w:r>
          <w:rPr>
            <w:noProof/>
            <w:webHidden/>
          </w:rPr>
          <w:fldChar w:fldCharType="begin"/>
        </w:r>
        <w:r>
          <w:rPr>
            <w:noProof/>
            <w:webHidden/>
          </w:rPr>
          <w:instrText xml:space="preserve"> PAGEREF _Toc405459931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32" w:history="1">
        <w:r w:rsidRPr="00515B70">
          <w:rPr>
            <w:rStyle w:val="Hyperlink"/>
            <w:noProof/>
          </w:rPr>
          <w:t>Costo de pedido</w:t>
        </w:r>
        <w:r>
          <w:rPr>
            <w:noProof/>
            <w:webHidden/>
          </w:rPr>
          <w:tab/>
        </w:r>
        <w:r>
          <w:rPr>
            <w:noProof/>
            <w:webHidden/>
          </w:rPr>
          <w:fldChar w:fldCharType="begin"/>
        </w:r>
        <w:r>
          <w:rPr>
            <w:noProof/>
            <w:webHidden/>
          </w:rPr>
          <w:instrText xml:space="preserve"> PAGEREF _Toc405459932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33" w:history="1">
        <w:r w:rsidRPr="00515B70">
          <w:rPr>
            <w:rStyle w:val="Hyperlink"/>
            <w:noProof/>
          </w:rPr>
          <w:t>Costo de penalización</w:t>
        </w:r>
        <w:r>
          <w:rPr>
            <w:noProof/>
            <w:webHidden/>
          </w:rPr>
          <w:tab/>
        </w:r>
        <w:r>
          <w:rPr>
            <w:noProof/>
            <w:webHidden/>
          </w:rPr>
          <w:fldChar w:fldCharType="begin"/>
        </w:r>
        <w:r>
          <w:rPr>
            <w:noProof/>
            <w:webHidden/>
          </w:rPr>
          <w:instrText xml:space="preserve"> PAGEREF _Toc405459933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34" w:history="1">
        <w:r w:rsidRPr="00515B70">
          <w:rPr>
            <w:rStyle w:val="Hyperlink"/>
            <w:noProof/>
          </w:rPr>
          <w:t>Cadena de suministros</w:t>
        </w:r>
        <w:r>
          <w:rPr>
            <w:noProof/>
            <w:webHidden/>
          </w:rPr>
          <w:tab/>
        </w:r>
        <w:r>
          <w:rPr>
            <w:noProof/>
            <w:webHidden/>
          </w:rPr>
          <w:fldChar w:fldCharType="begin"/>
        </w:r>
        <w:r>
          <w:rPr>
            <w:noProof/>
            <w:webHidden/>
          </w:rPr>
          <w:instrText xml:space="preserve"> PAGEREF _Toc405459934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35" w:history="1">
        <w:r w:rsidRPr="00515B70">
          <w:rPr>
            <w:rStyle w:val="Hyperlink"/>
            <w:noProof/>
          </w:rPr>
          <w:t>Logística</w:t>
        </w:r>
        <w:r>
          <w:rPr>
            <w:noProof/>
            <w:webHidden/>
          </w:rPr>
          <w:tab/>
        </w:r>
        <w:r>
          <w:rPr>
            <w:noProof/>
            <w:webHidden/>
          </w:rPr>
          <w:fldChar w:fldCharType="begin"/>
        </w:r>
        <w:r>
          <w:rPr>
            <w:noProof/>
            <w:webHidden/>
          </w:rPr>
          <w:instrText xml:space="preserve"> PAGEREF _Toc405459935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36" w:history="1">
        <w:r w:rsidRPr="00515B70">
          <w:rPr>
            <w:rStyle w:val="Hyperlink"/>
            <w:noProof/>
          </w:rPr>
          <w:t>Transporte</w:t>
        </w:r>
        <w:r>
          <w:rPr>
            <w:noProof/>
            <w:webHidden/>
          </w:rPr>
          <w:tab/>
        </w:r>
        <w:r>
          <w:rPr>
            <w:noProof/>
            <w:webHidden/>
          </w:rPr>
          <w:fldChar w:fldCharType="begin"/>
        </w:r>
        <w:r>
          <w:rPr>
            <w:noProof/>
            <w:webHidden/>
          </w:rPr>
          <w:instrText xml:space="preserve"> PAGEREF _Toc405459936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37" w:history="1">
        <w:r w:rsidRPr="00515B70">
          <w:rPr>
            <w:rStyle w:val="Hyperlink"/>
            <w:noProof/>
          </w:rPr>
          <w:t>Agente aduanal</w:t>
        </w:r>
        <w:r>
          <w:rPr>
            <w:noProof/>
            <w:webHidden/>
          </w:rPr>
          <w:tab/>
        </w:r>
        <w:r>
          <w:rPr>
            <w:noProof/>
            <w:webHidden/>
          </w:rPr>
          <w:fldChar w:fldCharType="begin"/>
        </w:r>
        <w:r>
          <w:rPr>
            <w:noProof/>
            <w:webHidden/>
          </w:rPr>
          <w:instrText xml:space="preserve"> PAGEREF _Toc405459937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38" w:history="1">
        <w:r w:rsidRPr="00515B70">
          <w:rPr>
            <w:rStyle w:val="Hyperlink"/>
            <w:noProof/>
          </w:rPr>
          <w:t>Rutas logísticas del país y de Asia-América</w:t>
        </w:r>
        <w:r>
          <w:rPr>
            <w:noProof/>
            <w:webHidden/>
          </w:rPr>
          <w:tab/>
        </w:r>
        <w:r>
          <w:rPr>
            <w:noProof/>
            <w:webHidden/>
          </w:rPr>
          <w:fldChar w:fldCharType="begin"/>
        </w:r>
        <w:r>
          <w:rPr>
            <w:noProof/>
            <w:webHidden/>
          </w:rPr>
          <w:instrText xml:space="preserve"> PAGEREF _Toc405459938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1"/>
        <w:tabs>
          <w:tab w:val="right" w:leader="dot" w:pos="8494"/>
        </w:tabs>
        <w:rPr>
          <w:noProof/>
        </w:rPr>
      </w:pPr>
      <w:hyperlink w:anchor="_Toc405459939" w:history="1">
        <w:r w:rsidRPr="00515B70">
          <w:rPr>
            <w:rStyle w:val="Hyperlink"/>
            <w:noProof/>
          </w:rPr>
          <w:t>Capítulo III. Evaluación para compra de sujetadores de piezas (Clamps).</w:t>
        </w:r>
        <w:r>
          <w:rPr>
            <w:noProof/>
            <w:webHidden/>
          </w:rPr>
          <w:tab/>
        </w:r>
        <w:r>
          <w:rPr>
            <w:noProof/>
            <w:webHidden/>
          </w:rPr>
          <w:fldChar w:fldCharType="begin"/>
        </w:r>
        <w:r>
          <w:rPr>
            <w:noProof/>
            <w:webHidden/>
          </w:rPr>
          <w:instrText xml:space="preserve"> PAGEREF _Toc405459939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40" w:history="1">
        <w:r w:rsidRPr="00515B70">
          <w:rPr>
            <w:rStyle w:val="Hyperlink"/>
            <w:noProof/>
          </w:rPr>
          <w:t>Clamps</w:t>
        </w:r>
        <w:r>
          <w:rPr>
            <w:noProof/>
            <w:webHidden/>
          </w:rPr>
          <w:tab/>
        </w:r>
        <w:r>
          <w:rPr>
            <w:noProof/>
            <w:webHidden/>
          </w:rPr>
          <w:fldChar w:fldCharType="begin"/>
        </w:r>
        <w:r>
          <w:rPr>
            <w:noProof/>
            <w:webHidden/>
          </w:rPr>
          <w:instrText xml:space="preserve"> PAGEREF _Toc405459940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41" w:history="1">
        <w:r w:rsidRPr="00515B70">
          <w:rPr>
            <w:rStyle w:val="Hyperlink"/>
            <w:noProof/>
          </w:rPr>
          <w:t>Análisis ABC de Clamps</w:t>
        </w:r>
        <w:r>
          <w:rPr>
            <w:noProof/>
            <w:webHidden/>
          </w:rPr>
          <w:tab/>
        </w:r>
        <w:r>
          <w:rPr>
            <w:noProof/>
            <w:webHidden/>
          </w:rPr>
          <w:fldChar w:fldCharType="begin"/>
        </w:r>
        <w:r>
          <w:rPr>
            <w:noProof/>
            <w:webHidden/>
          </w:rPr>
          <w:instrText xml:space="preserve"> PAGEREF _Toc405459941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42" w:history="1">
        <w:r w:rsidRPr="00515B70">
          <w:rPr>
            <w:rStyle w:val="Hyperlink"/>
            <w:noProof/>
          </w:rPr>
          <w:t>Tipos de Clamps a evaluar</w:t>
        </w:r>
        <w:r>
          <w:rPr>
            <w:noProof/>
            <w:webHidden/>
          </w:rPr>
          <w:tab/>
        </w:r>
        <w:r>
          <w:rPr>
            <w:noProof/>
            <w:webHidden/>
          </w:rPr>
          <w:fldChar w:fldCharType="begin"/>
        </w:r>
        <w:r>
          <w:rPr>
            <w:noProof/>
            <w:webHidden/>
          </w:rPr>
          <w:instrText xml:space="preserve"> PAGEREF _Toc405459942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43" w:history="1">
        <w:r w:rsidRPr="00515B70">
          <w:rPr>
            <w:rStyle w:val="Hyperlink"/>
            <w:noProof/>
          </w:rPr>
          <w:t>Empresas evaluadas para seleccionar al proveedor</w:t>
        </w:r>
        <w:r>
          <w:rPr>
            <w:noProof/>
            <w:webHidden/>
          </w:rPr>
          <w:tab/>
        </w:r>
        <w:r>
          <w:rPr>
            <w:noProof/>
            <w:webHidden/>
          </w:rPr>
          <w:fldChar w:fldCharType="begin"/>
        </w:r>
        <w:r>
          <w:rPr>
            <w:noProof/>
            <w:webHidden/>
          </w:rPr>
          <w:instrText xml:space="preserve"> PAGEREF _Toc405459943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44" w:history="1">
        <w:r w:rsidRPr="00515B70">
          <w:rPr>
            <w:rStyle w:val="Hyperlink"/>
            <w:noProof/>
          </w:rPr>
          <w:t>Análisis de comparación de modelos equivalentes al 207-LB</w:t>
        </w:r>
        <w:r>
          <w:rPr>
            <w:noProof/>
            <w:webHidden/>
          </w:rPr>
          <w:tab/>
        </w:r>
        <w:r>
          <w:rPr>
            <w:noProof/>
            <w:webHidden/>
          </w:rPr>
          <w:fldChar w:fldCharType="begin"/>
        </w:r>
        <w:r>
          <w:rPr>
            <w:noProof/>
            <w:webHidden/>
          </w:rPr>
          <w:instrText xml:space="preserve"> PAGEREF _Toc405459944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45" w:history="1">
        <w:r w:rsidRPr="00515B70">
          <w:rPr>
            <w:rStyle w:val="Hyperlink"/>
            <w:noProof/>
          </w:rPr>
          <w:t>Análisis de comparación de modelos equivalentes al 463</w:t>
        </w:r>
        <w:r>
          <w:rPr>
            <w:noProof/>
            <w:webHidden/>
          </w:rPr>
          <w:tab/>
        </w:r>
        <w:r>
          <w:rPr>
            <w:noProof/>
            <w:webHidden/>
          </w:rPr>
          <w:fldChar w:fldCharType="begin"/>
        </w:r>
        <w:r>
          <w:rPr>
            <w:noProof/>
            <w:webHidden/>
          </w:rPr>
          <w:instrText xml:space="preserve"> PAGEREF _Toc405459945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46" w:history="1">
        <w:r w:rsidRPr="00515B70">
          <w:rPr>
            <w:rStyle w:val="Hyperlink"/>
            <w:noProof/>
          </w:rPr>
          <w:t>Análisis de comparación de modelos equivalentes al 503-MB</w:t>
        </w:r>
        <w:r>
          <w:rPr>
            <w:noProof/>
            <w:webHidden/>
          </w:rPr>
          <w:tab/>
        </w:r>
        <w:r>
          <w:rPr>
            <w:noProof/>
            <w:webHidden/>
          </w:rPr>
          <w:fldChar w:fldCharType="begin"/>
        </w:r>
        <w:r>
          <w:rPr>
            <w:noProof/>
            <w:webHidden/>
          </w:rPr>
          <w:instrText xml:space="preserve"> PAGEREF _Toc405459946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47" w:history="1">
        <w:r w:rsidRPr="00515B70">
          <w:rPr>
            <w:rStyle w:val="Hyperlink"/>
            <w:noProof/>
          </w:rPr>
          <w:t>Inspección de calidad para cada clamp</w:t>
        </w:r>
        <w:r>
          <w:rPr>
            <w:noProof/>
            <w:webHidden/>
          </w:rPr>
          <w:tab/>
        </w:r>
        <w:r>
          <w:rPr>
            <w:noProof/>
            <w:webHidden/>
          </w:rPr>
          <w:fldChar w:fldCharType="begin"/>
        </w:r>
        <w:r>
          <w:rPr>
            <w:noProof/>
            <w:webHidden/>
          </w:rPr>
          <w:instrText xml:space="preserve"> PAGEREF _Toc405459947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48" w:history="1">
        <w:r w:rsidRPr="00515B70">
          <w:rPr>
            <w:rStyle w:val="Hyperlink"/>
            <w:noProof/>
          </w:rPr>
          <w:t>Proceso de evaluación</w:t>
        </w:r>
        <w:r>
          <w:rPr>
            <w:noProof/>
            <w:webHidden/>
          </w:rPr>
          <w:tab/>
        </w:r>
        <w:r>
          <w:rPr>
            <w:noProof/>
            <w:webHidden/>
          </w:rPr>
          <w:fldChar w:fldCharType="begin"/>
        </w:r>
        <w:r>
          <w:rPr>
            <w:noProof/>
            <w:webHidden/>
          </w:rPr>
          <w:instrText xml:space="preserve"> PAGEREF _Toc405459948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49" w:history="1">
        <w:r w:rsidRPr="00515B70">
          <w:rPr>
            <w:rStyle w:val="Hyperlink"/>
            <w:noProof/>
          </w:rPr>
          <w:t>Resultado de pruebas</w:t>
        </w:r>
        <w:r>
          <w:rPr>
            <w:noProof/>
            <w:webHidden/>
          </w:rPr>
          <w:tab/>
        </w:r>
        <w:r>
          <w:rPr>
            <w:noProof/>
            <w:webHidden/>
          </w:rPr>
          <w:fldChar w:fldCharType="begin"/>
        </w:r>
        <w:r>
          <w:rPr>
            <w:noProof/>
            <w:webHidden/>
          </w:rPr>
          <w:instrText xml:space="preserve"> PAGEREF _Toc405459949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50" w:history="1">
        <w:r w:rsidRPr="00515B70">
          <w:rPr>
            <w:rStyle w:val="Hyperlink"/>
            <w:noProof/>
          </w:rPr>
          <w:t>Análisis de costos</w:t>
        </w:r>
        <w:r>
          <w:rPr>
            <w:noProof/>
            <w:webHidden/>
          </w:rPr>
          <w:tab/>
        </w:r>
        <w:r>
          <w:rPr>
            <w:noProof/>
            <w:webHidden/>
          </w:rPr>
          <w:fldChar w:fldCharType="begin"/>
        </w:r>
        <w:r>
          <w:rPr>
            <w:noProof/>
            <w:webHidden/>
          </w:rPr>
          <w:instrText xml:space="preserve"> PAGEREF _Toc405459950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51" w:history="1">
        <w:r w:rsidRPr="00515B70">
          <w:rPr>
            <w:rStyle w:val="Hyperlink"/>
            <w:noProof/>
          </w:rPr>
          <w:t>Cotización de transporte</w:t>
        </w:r>
        <w:r>
          <w:rPr>
            <w:noProof/>
            <w:webHidden/>
          </w:rPr>
          <w:tab/>
        </w:r>
        <w:r>
          <w:rPr>
            <w:noProof/>
            <w:webHidden/>
          </w:rPr>
          <w:fldChar w:fldCharType="begin"/>
        </w:r>
        <w:r>
          <w:rPr>
            <w:noProof/>
            <w:webHidden/>
          </w:rPr>
          <w:instrText xml:space="preserve"> PAGEREF _Toc405459951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3"/>
        <w:tabs>
          <w:tab w:val="right" w:leader="dot" w:pos="8494"/>
        </w:tabs>
        <w:rPr>
          <w:noProof/>
        </w:rPr>
      </w:pPr>
      <w:hyperlink w:anchor="_Toc405459952" w:history="1">
        <w:r w:rsidRPr="00515B70">
          <w:rPr>
            <w:rStyle w:val="Hyperlink"/>
            <w:noProof/>
          </w:rPr>
          <w:t>Comparativo de costos</w:t>
        </w:r>
        <w:r>
          <w:rPr>
            <w:noProof/>
            <w:webHidden/>
          </w:rPr>
          <w:tab/>
        </w:r>
        <w:r>
          <w:rPr>
            <w:noProof/>
            <w:webHidden/>
          </w:rPr>
          <w:fldChar w:fldCharType="begin"/>
        </w:r>
        <w:r>
          <w:rPr>
            <w:noProof/>
            <w:webHidden/>
          </w:rPr>
          <w:instrText xml:space="preserve"> PAGEREF _Toc405459952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2"/>
        <w:tabs>
          <w:tab w:val="right" w:leader="dot" w:pos="8494"/>
        </w:tabs>
        <w:rPr>
          <w:noProof/>
        </w:rPr>
      </w:pPr>
      <w:hyperlink w:anchor="_Toc405459953" w:history="1">
        <w:r w:rsidRPr="00515B70">
          <w:rPr>
            <w:rStyle w:val="Hyperlink"/>
            <w:noProof/>
          </w:rPr>
          <w:t>Análisis de ahorro</w:t>
        </w:r>
        <w:r>
          <w:rPr>
            <w:noProof/>
            <w:webHidden/>
          </w:rPr>
          <w:tab/>
        </w:r>
        <w:r>
          <w:rPr>
            <w:noProof/>
            <w:webHidden/>
          </w:rPr>
          <w:fldChar w:fldCharType="begin"/>
        </w:r>
        <w:r>
          <w:rPr>
            <w:noProof/>
            <w:webHidden/>
          </w:rPr>
          <w:instrText xml:space="preserve"> PAGEREF _Toc405459953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1"/>
        <w:tabs>
          <w:tab w:val="right" w:leader="dot" w:pos="8494"/>
        </w:tabs>
        <w:rPr>
          <w:noProof/>
        </w:rPr>
      </w:pPr>
      <w:hyperlink w:anchor="_Toc405459954" w:history="1">
        <w:r w:rsidRPr="00515B70">
          <w:rPr>
            <w:rStyle w:val="Hyperlink"/>
            <w:noProof/>
          </w:rPr>
          <w:t>Capítulo IV. Conclusiones y recomendaciones</w:t>
        </w:r>
        <w:r>
          <w:rPr>
            <w:noProof/>
            <w:webHidden/>
          </w:rPr>
          <w:tab/>
        </w:r>
        <w:r>
          <w:rPr>
            <w:noProof/>
            <w:webHidden/>
          </w:rPr>
          <w:fldChar w:fldCharType="begin"/>
        </w:r>
        <w:r>
          <w:rPr>
            <w:noProof/>
            <w:webHidden/>
          </w:rPr>
          <w:instrText xml:space="preserve"> PAGEREF _Toc405459954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1"/>
        <w:tabs>
          <w:tab w:val="right" w:leader="dot" w:pos="8494"/>
        </w:tabs>
        <w:rPr>
          <w:noProof/>
        </w:rPr>
      </w:pPr>
      <w:hyperlink w:anchor="_Toc405459955" w:history="1">
        <w:r w:rsidRPr="00515B70">
          <w:rPr>
            <w:rStyle w:val="Hyperlink"/>
            <w:noProof/>
          </w:rPr>
          <w:t>Bibliografía</w:t>
        </w:r>
        <w:r>
          <w:rPr>
            <w:noProof/>
            <w:webHidden/>
          </w:rPr>
          <w:tab/>
        </w:r>
        <w:r>
          <w:rPr>
            <w:noProof/>
            <w:webHidden/>
          </w:rPr>
          <w:fldChar w:fldCharType="begin"/>
        </w:r>
        <w:r>
          <w:rPr>
            <w:noProof/>
            <w:webHidden/>
          </w:rPr>
          <w:instrText xml:space="preserve"> PAGEREF _Toc405459955 \h </w:instrText>
        </w:r>
        <w:r>
          <w:rPr>
            <w:noProof/>
          </w:rPr>
        </w:r>
        <w:r>
          <w:rPr>
            <w:noProof/>
            <w:webHidden/>
          </w:rPr>
          <w:fldChar w:fldCharType="separate"/>
        </w:r>
        <w:r>
          <w:rPr>
            <w:noProof/>
            <w:webHidden/>
          </w:rPr>
          <w:t>2</w:t>
        </w:r>
        <w:r>
          <w:rPr>
            <w:noProof/>
            <w:webHidden/>
          </w:rPr>
          <w:fldChar w:fldCharType="end"/>
        </w:r>
      </w:hyperlink>
    </w:p>
    <w:p w:rsidR="00170AC2" w:rsidRDefault="00170AC2">
      <w:pPr>
        <w:pStyle w:val="TOC1"/>
        <w:tabs>
          <w:tab w:val="right" w:leader="dot" w:pos="8494"/>
        </w:tabs>
        <w:rPr>
          <w:noProof/>
        </w:rPr>
      </w:pPr>
      <w:hyperlink w:anchor="_Toc405459956" w:history="1">
        <w:r w:rsidRPr="00515B70">
          <w:rPr>
            <w:rStyle w:val="Hyperlink"/>
            <w:noProof/>
          </w:rPr>
          <w:t>Glosario</w:t>
        </w:r>
        <w:r>
          <w:rPr>
            <w:noProof/>
            <w:webHidden/>
          </w:rPr>
          <w:tab/>
        </w:r>
        <w:r>
          <w:rPr>
            <w:noProof/>
            <w:webHidden/>
          </w:rPr>
          <w:fldChar w:fldCharType="begin"/>
        </w:r>
        <w:r>
          <w:rPr>
            <w:noProof/>
            <w:webHidden/>
          </w:rPr>
          <w:instrText xml:space="preserve"> PAGEREF _Toc405459956 \h </w:instrText>
        </w:r>
        <w:r>
          <w:rPr>
            <w:noProof/>
          </w:rPr>
        </w:r>
        <w:r>
          <w:rPr>
            <w:noProof/>
            <w:webHidden/>
          </w:rPr>
          <w:fldChar w:fldCharType="separate"/>
        </w:r>
        <w:r>
          <w:rPr>
            <w:noProof/>
            <w:webHidden/>
          </w:rPr>
          <w:t>2</w:t>
        </w:r>
        <w:r>
          <w:rPr>
            <w:noProof/>
            <w:webHidden/>
          </w:rPr>
          <w:fldChar w:fldCharType="end"/>
        </w:r>
      </w:hyperlink>
    </w:p>
    <w:p w:rsidR="00170AC2" w:rsidRDefault="00170AC2">
      <w:r>
        <w:fldChar w:fldCharType="end"/>
      </w:r>
    </w:p>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Default="00170AC2"/>
    <w:p w:rsidR="00170AC2" w:rsidRPr="001266AC" w:rsidRDefault="00170AC2" w:rsidP="00C55393">
      <w:pPr>
        <w:pStyle w:val="Heading1"/>
        <w:rPr>
          <w:sz w:val="24"/>
        </w:rPr>
      </w:pPr>
      <w:bookmarkStart w:id="0" w:name="_Toc405459917"/>
      <w:r w:rsidRPr="001266AC">
        <w:t>Introducción</w:t>
      </w:r>
      <w:bookmarkEnd w:id="0"/>
    </w:p>
    <w:p w:rsidR="00170AC2" w:rsidRDefault="00170AC2" w:rsidP="00C55393">
      <w:pPr>
        <w:spacing w:after="0" w:line="240" w:lineRule="auto"/>
        <w:rPr>
          <w:b/>
          <w:sz w:val="28"/>
        </w:rPr>
      </w:pPr>
    </w:p>
    <w:p w:rsidR="00170AC2" w:rsidRPr="001266AC" w:rsidRDefault="00170AC2" w:rsidP="00C55393">
      <w:pPr>
        <w:pStyle w:val="Heading2"/>
      </w:pPr>
      <w:bookmarkStart w:id="1" w:name="_Toc405459918"/>
      <w:r w:rsidRPr="001266AC">
        <w:t>Planteamiento del Problema</w:t>
      </w:r>
      <w:bookmarkEnd w:id="1"/>
    </w:p>
    <w:p w:rsidR="00170AC2" w:rsidRDefault="00170AC2" w:rsidP="00A0452A">
      <w:pPr>
        <w:spacing w:after="0" w:line="240" w:lineRule="auto"/>
        <w:jc w:val="both"/>
      </w:pPr>
    </w:p>
    <w:p w:rsidR="00170AC2" w:rsidRDefault="00170AC2" w:rsidP="00A0452A">
      <w:pPr>
        <w:spacing w:after="0" w:line="240" w:lineRule="auto"/>
        <w:jc w:val="both"/>
      </w:pPr>
      <w:r>
        <w:t>La competencia directa de la Planta de Operaciones de Exportación (POE) en Estados Unidos ha aumentado y está le ha ganado terreno reduciendo sus precios debido a que consiguen material más barato, principalmente de China.</w:t>
      </w:r>
    </w:p>
    <w:p w:rsidR="00170AC2" w:rsidRDefault="00170AC2" w:rsidP="00A0452A">
      <w:pPr>
        <w:spacing w:after="0" w:line="240" w:lineRule="auto"/>
        <w:jc w:val="both"/>
      </w:pPr>
    </w:p>
    <w:p w:rsidR="00170AC2" w:rsidRDefault="00170AC2" w:rsidP="00A0452A">
      <w:pPr>
        <w:spacing w:after="0" w:line="240" w:lineRule="auto"/>
        <w:jc w:val="both"/>
      </w:pPr>
      <w:r>
        <w:rPr>
          <w:b/>
          <w:sz w:val="28"/>
        </w:rPr>
        <w:t xml:space="preserve">Necesidad: </w:t>
      </w:r>
      <w:r>
        <w:t>Encontrar proveedores que ofrezcan mejores precios y representen un menor costo en el material necesario para la manufactura de dispositivos de verificación de calidad y así tener más ventas y con mayores utilidades.</w:t>
      </w:r>
    </w:p>
    <w:p w:rsidR="00170AC2" w:rsidRDefault="00170AC2" w:rsidP="00A0452A">
      <w:pPr>
        <w:spacing w:after="0" w:line="240" w:lineRule="auto"/>
        <w:jc w:val="both"/>
      </w:pPr>
    </w:p>
    <w:p w:rsidR="00170AC2" w:rsidRDefault="00170AC2" w:rsidP="00A0452A">
      <w:pPr>
        <w:spacing w:after="0" w:line="240" w:lineRule="auto"/>
        <w:jc w:val="both"/>
      </w:pPr>
      <w:r w:rsidRPr="001266AC">
        <w:rPr>
          <w:b/>
          <w:sz w:val="28"/>
        </w:rPr>
        <w:t>Oportunidad</w:t>
      </w:r>
      <w:r>
        <w:rPr>
          <w:b/>
          <w:sz w:val="28"/>
        </w:rPr>
        <w:t xml:space="preserve">: </w:t>
      </w:r>
      <w:r>
        <w:t xml:space="preserve">Debido al bajo costo de la mano de obra en China se sabe que los productos allá tienen un precio menor comparado con el de empresas en Estados Unidos, país de donde se importa actualmente, teniendo por entendido que por parte de POE previamente se han realizado búsquedas de empresas manufactureras de clamps en México sin haber tenido éxito alguno,  por lo que se buscaría importar material de China. </w:t>
      </w:r>
    </w:p>
    <w:p w:rsidR="00170AC2" w:rsidRDefault="00170AC2" w:rsidP="00A0452A">
      <w:pPr>
        <w:spacing w:after="0" w:line="240" w:lineRule="auto"/>
        <w:jc w:val="both"/>
      </w:pPr>
    </w:p>
    <w:p w:rsidR="00170AC2" w:rsidRDefault="00170AC2" w:rsidP="00A0452A">
      <w:pPr>
        <w:spacing w:after="0" w:line="240" w:lineRule="auto"/>
        <w:jc w:val="both"/>
      </w:pPr>
      <w:r w:rsidRPr="001266AC">
        <w:rPr>
          <w:b/>
          <w:sz w:val="28"/>
        </w:rPr>
        <w:t>Alcance</w:t>
      </w:r>
      <w:r>
        <w:rPr>
          <w:b/>
          <w:sz w:val="28"/>
        </w:rPr>
        <w:t xml:space="preserve">: </w:t>
      </w:r>
      <w:r>
        <w:t>Se planteó que, de acuerdo al material a importar de China, se lograra tener un ahorro de entre 30% y 40% de acuerdo a lo que se gasta inicialmente en material de importación de un sólo artículo, el clamp.</w:t>
      </w:r>
    </w:p>
    <w:p w:rsidR="00170AC2" w:rsidRDefault="00170AC2" w:rsidP="00C55393">
      <w:pPr>
        <w:spacing w:after="0" w:line="240" w:lineRule="auto"/>
        <w:rPr>
          <w:b/>
          <w:sz w:val="28"/>
        </w:rPr>
      </w:pPr>
    </w:p>
    <w:p w:rsidR="00170AC2" w:rsidRPr="001266AC" w:rsidRDefault="00170AC2" w:rsidP="00C55393">
      <w:pPr>
        <w:pStyle w:val="Heading2"/>
      </w:pPr>
      <w:bookmarkStart w:id="2" w:name="_Toc405459919"/>
      <w:r w:rsidRPr="001266AC">
        <w:t>Objetivo</w:t>
      </w:r>
      <w:r>
        <w:t xml:space="preserve"> general</w:t>
      </w:r>
      <w:r w:rsidRPr="001266AC">
        <w:t>:</w:t>
      </w:r>
      <w:bookmarkEnd w:id="2"/>
    </w:p>
    <w:p w:rsidR="00170AC2" w:rsidRDefault="00170AC2" w:rsidP="002D2221">
      <w:pPr>
        <w:jc w:val="both"/>
      </w:pPr>
      <w:r>
        <w:t>Análisis de precios y costos de material así como de su calidad en cuanto al funcionamiento para sustituir material que se importa frecuentemente a un costo mayor conbúsqueda y evaluación de proveedores de origen Chino.</w:t>
      </w:r>
    </w:p>
    <w:p w:rsidR="00170AC2" w:rsidRDefault="00170AC2"/>
    <w:p w:rsidR="00170AC2" w:rsidRDefault="00170AC2" w:rsidP="00C55393">
      <w:pPr>
        <w:pStyle w:val="Heading2"/>
      </w:pPr>
      <w:bookmarkStart w:id="3" w:name="_Toc405459920"/>
      <w:r>
        <w:t>Metodología</w:t>
      </w:r>
      <w:bookmarkEnd w:id="3"/>
    </w:p>
    <w:p w:rsidR="00170AC2" w:rsidRPr="00F57614" w:rsidRDefault="00170AC2" w:rsidP="00F57614"/>
    <w:p w:rsidR="00170AC2" w:rsidRDefault="00170AC2" w:rsidP="00A0452A">
      <w:pPr>
        <w:pStyle w:val="ListParagraph"/>
        <w:numPr>
          <w:ilvl w:val="0"/>
          <w:numId w:val="1"/>
        </w:numPr>
        <w:jc w:val="both"/>
      </w:pPr>
      <w:r>
        <w:t>Introducción</w:t>
      </w:r>
    </w:p>
    <w:p w:rsidR="00170AC2" w:rsidRDefault="00170AC2" w:rsidP="00A0452A">
      <w:pPr>
        <w:pStyle w:val="ListParagraph"/>
        <w:spacing w:after="0"/>
        <w:jc w:val="both"/>
      </w:pPr>
      <w:r w:rsidRPr="00F13D54">
        <w:rPr>
          <w:u w:val="single"/>
        </w:rPr>
        <w:t>Objetivo.</w:t>
      </w:r>
      <w:r>
        <w:t xml:space="preserve"> Dar a conocer el origen y la motivación de este trabajo, explicando de que necesidad surge esté, que oportunidad tiene y cuál es su alcance. </w:t>
      </w:r>
    </w:p>
    <w:p w:rsidR="00170AC2" w:rsidRDefault="00170AC2" w:rsidP="00A0452A">
      <w:pPr>
        <w:pStyle w:val="ListParagraph"/>
        <w:spacing w:after="0"/>
        <w:jc w:val="both"/>
      </w:pPr>
    </w:p>
    <w:p w:rsidR="00170AC2" w:rsidRDefault="00170AC2" w:rsidP="00A0452A">
      <w:pPr>
        <w:pStyle w:val="ListParagraph"/>
        <w:numPr>
          <w:ilvl w:val="0"/>
          <w:numId w:val="1"/>
        </w:numPr>
        <w:jc w:val="both"/>
      </w:pPr>
      <w:r>
        <w:t>Capítulo I. Planta de Operaciones de Exportaciónde (POE), Ford Motors Company.</w:t>
      </w:r>
    </w:p>
    <w:p w:rsidR="00170AC2" w:rsidRDefault="00170AC2" w:rsidP="00A0452A">
      <w:pPr>
        <w:pStyle w:val="ListParagraph"/>
        <w:jc w:val="both"/>
      </w:pPr>
      <w:r w:rsidRPr="00F13D54">
        <w:rPr>
          <w:u w:val="single"/>
        </w:rPr>
        <w:t>Objetivo</w:t>
      </w:r>
      <w:r>
        <w:t>. Explicar el contexto y funcionamiento de la planta en la cual se llevó a cabo este proyecto para poder entender el impacto que este puede tener en ella.</w:t>
      </w:r>
    </w:p>
    <w:p w:rsidR="00170AC2" w:rsidRDefault="00170AC2" w:rsidP="00A0452A">
      <w:pPr>
        <w:pStyle w:val="ListParagraph"/>
        <w:jc w:val="both"/>
      </w:pPr>
    </w:p>
    <w:p w:rsidR="00170AC2" w:rsidRDefault="00170AC2" w:rsidP="00A0452A">
      <w:pPr>
        <w:pStyle w:val="ListParagraph"/>
        <w:numPr>
          <w:ilvl w:val="0"/>
          <w:numId w:val="1"/>
        </w:numPr>
        <w:jc w:val="both"/>
      </w:pPr>
      <w:r>
        <w:t>Capítulo II. Marco teórico.</w:t>
      </w:r>
    </w:p>
    <w:p w:rsidR="00170AC2" w:rsidRDefault="00170AC2" w:rsidP="00A0452A">
      <w:pPr>
        <w:pStyle w:val="ListParagraph"/>
        <w:jc w:val="both"/>
      </w:pPr>
      <w:r w:rsidRPr="00F13D54">
        <w:rPr>
          <w:u w:val="single"/>
        </w:rPr>
        <w:t>Objetivo</w:t>
      </w:r>
      <w:r>
        <w:t xml:space="preserve">. Explicar las bases sobre las que se trabajó en este proyecto para realizar el análisis correcto de la información y llegar así al objetivo planteado. </w:t>
      </w: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numPr>
          <w:ilvl w:val="0"/>
          <w:numId w:val="1"/>
        </w:numPr>
        <w:jc w:val="both"/>
      </w:pPr>
      <w:r w:rsidRPr="00261E28">
        <w:t>Capítulo III. Evaluación para  compra de clamps.</w:t>
      </w:r>
    </w:p>
    <w:p w:rsidR="00170AC2" w:rsidRDefault="00170AC2" w:rsidP="00A0452A">
      <w:pPr>
        <w:pStyle w:val="ListParagraph"/>
        <w:jc w:val="both"/>
      </w:pPr>
      <w:r w:rsidRPr="00F13D54">
        <w:rPr>
          <w:u w:val="single"/>
        </w:rPr>
        <w:t>Objetivo</w:t>
      </w:r>
      <w:r>
        <w:t xml:space="preserve">. Plantear la situación la situación actual en la planta en cuanto a materiales, y más específicamente, los de tipo clamp. </w:t>
      </w:r>
    </w:p>
    <w:p w:rsidR="00170AC2" w:rsidRDefault="00170AC2" w:rsidP="00A0452A">
      <w:pPr>
        <w:pStyle w:val="ListParagraph"/>
        <w:jc w:val="both"/>
      </w:pPr>
    </w:p>
    <w:p w:rsidR="00170AC2" w:rsidRDefault="00170AC2" w:rsidP="00A0452A">
      <w:pPr>
        <w:pStyle w:val="ListParagraph"/>
        <w:numPr>
          <w:ilvl w:val="0"/>
          <w:numId w:val="1"/>
        </w:numPr>
        <w:jc w:val="both"/>
      </w:pPr>
      <w:r>
        <w:t>Capítulo IV. Análisis propuesta.</w:t>
      </w:r>
    </w:p>
    <w:p w:rsidR="00170AC2" w:rsidRDefault="00170AC2" w:rsidP="00A0452A">
      <w:pPr>
        <w:pStyle w:val="ListParagraph"/>
        <w:jc w:val="both"/>
      </w:pPr>
      <w:r w:rsidRPr="00F13D54">
        <w:rPr>
          <w:u w:val="single"/>
        </w:rPr>
        <w:t>Objetivo</w:t>
      </w:r>
      <w:r>
        <w:t xml:space="preserve">. Exponer las ventajas y ahorro estimado que se podría proyectar en un caso supuesto de sustitución de proveedores actuales por el proveedor más conveniente de acuerdo al análisis realizado. </w:t>
      </w: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rsidP="00A0452A">
      <w:pPr>
        <w:pStyle w:val="ListParagraph"/>
        <w:jc w:val="both"/>
      </w:pPr>
    </w:p>
    <w:p w:rsidR="00170AC2" w:rsidRDefault="00170AC2">
      <w:pPr>
        <w:spacing w:after="0" w:line="240" w:lineRule="auto"/>
      </w:pPr>
      <w:r>
        <w:br w:type="page"/>
      </w:r>
    </w:p>
    <w:p w:rsidR="00170AC2" w:rsidRPr="001266AC" w:rsidRDefault="00170AC2" w:rsidP="00C55393">
      <w:pPr>
        <w:pStyle w:val="Heading1"/>
      </w:pPr>
      <w:bookmarkStart w:id="4" w:name="_Toc405459921"/>
      <w:r w:rsidRPr="001266AC">
        <w:t>Capítulo I. Planta de Operaciones de Exportación (POE), Ford Motors Company.</w:t>
      </w:r>
      <w:bookmarkEnd w:id="4"/>
    </w:p>
    <w:p w:rsidR="00170AC2" w:rsidRDefault="00170AC2" w:rsidP="00EE277B">
      <w:pPr>
        <w:spacing w:after="0" w:line="240" w:lineRule="auto"/>
      </w:pPr>
    </w:p>
    <w:p w:rsidR="00170AC2" w:rsidRDefault="00170AC2" w:rsidP="00A0452A">
      <w:pPr>
        <w:spacing w:after="0" w:line="240" w:lineRule="auto"/>
        <w:jc w:val="both"/>
      </w:pPr>
      <w:r>
        <w:t>La Planta de Operaciones de Exportación (POE) de Ford, ubicada en Cuautitlán, se dedica a principalmente a la fabricación de checking fixtures, los cuales son dispositivos de verificación de calidad mayormente de partes automotrices manufacturadas por medio de estampado. En la POE también se fabrican dispositivos prototipos de soldado para programas nuevos en todas las plantas de Ford en Norte América, así como también líneas de ensamble de bajo volumen para Ford Venezuela y recientemente se realizaron trabajos para Ford-Sollers JV (Rusia).</w:t>
      </w:r>
    </w:p>
    <w:p w:rsidR="00170AC2" w:rsidRDefault="00170AC2" w:rsidP="00A0452A">
      <w:pPr>
        <w:spacing w:after="0" w:line="240" w:lineRule="auto"/>
        <w:jc w:val="both"/>
      </w:pPr>
    </w:p>
    <w:p w:rsidR="00170AC2" w:rsidRDefault="00170AC2" w:rsidP="00A0452A">
      <w:pPr>
        <w:spacing w:after="0" w:line="240" w:lineRule="auto"/>
        <w:jc w:val="both"/>
      </w:pPr>
      <w:r>
        <w:t>El diseño de los checking fixture y prototipos de dispositivos de soldado es recibido de Troy Design and Manufacturing (TDM) y es POE quien lleva a cabo el desarrollo de la manufactura y la inspección de calidad.</w:t>
      </w: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p>
    <w:p w:rsidR="00170AC2" w:rsidRPr="00DB1D15" w:rsidRDefault="00170AC2" w:rsidP="00C55393">
      <w:pPr>
        <w:pStyle w:val="Heading2"/>
      </w:pPr>
      <w:bookmarkStart w:id="5" w:name="_Toc405459922"/>
      <w:r>
        <w:t>Checking Fixture</w:t>
      </w:r>
      <w:bookmarkEnd w:id="5"/>
    </w:p>
    <w:p w:rsidR="00170AC2" w:rsidRDefault="00170AC2" w:rsidP="00EE277B">
      <w:pPr>
        <w:spacing w:after="0" w:line="240" w:lineRule="auto"/>
      </w:pPr>
    </w:p>
    <w:p w:rsidR="00170AC2" w:rsidRDefault="00170AC2" w:rsidP="00A0452A">
      <w:pPr>
        <w:spacing w:after="0" w:line="240" w:lineRule="auto"/>
        <w:jc w:val="both"/>
      </w:pPr>
      <w:r>
        <w:t xml:space="preserve">Checking Fixture. Como se mencionó anteriormente, un checking fixture es un dispositivo de verificación de calidad (ver figura 1), en su mayoría de partes que fueron hechas a partir de estampado. </w:t>
      </w:r>
    </w:p>
    <w:p w:rsidR="00170AC2" w:rsidRDefault="00170AC2" w:rsidP="00EE277B">
      <w:pPr>
        <w:spacing w:after="0" w:line="240" w:lineRule="auto"/>
      </w:pPr>
    </w:p>
    <w:p w:rsidR="00170AC2" w:rsidRDefault="00170AC2" w:rsidP="001D2B91">
      <w:pPr>
        <w:spacing w:after="0" w:line="240" w:lineRule="auto"/>
        <w:jc w:val="center"/>
      </w:pPr>
      <w:r w:rsidRPr="00373ECC">
        <w:rPr>
          <w:noProof/>
          <w:lang w:val="es-MX" w:eastAsia="es-MX"/>
        </w:rPr>
        <w:pict>
          <v:shape id="Picture 4" o:spid="_x0000_i1025" type="#_x0000_t75" style="width:282.75pt;height:211.5pt;visibility:visible">
            <v:imagedata r:id="rId9" o:title=""/>
          </v:shape>
        </w:pict>
      </w:r>
    </w:p>
    <w:p w:rsidR="00170AC2" w:rsidRDefault="00170AC2" w:rsidP="001D2B91">
      <w:pPr>
        <w:spacing w:after="0" w:line="240" w:lineRule="auto"/>
        <w:jc w:val="center"/>
      </w:pPr>
      <w:r>
        <w:t>Figura 1. Checking fixture</w:t>
      </w:r>
    </w:p>
    <w:p w:rsidR="00170AC2" w:rsidRDefault="00170AC2" w:rsidP="00EE277B">
      <w:pPr>
        <w:spacing w:after="0" w:line="240" w:lineRule="auto"/>
      </w:pPr>
    </w:p>
    <w:p w:rsidR="00170AC2" w:rsidRDefault="00170AC2" w:rsidP="00EE277B">
      <w:pPr>
        <w:spacing w:after="0" w:line="240" w:lineRule="auto"/>
      </w:pPr>
    </w:p>
    <w:p w:rsidR="00170AC2" w:rsidRDefault="00170AC2" w:rsidP="00A0452A">
      <w:pPr>
        <w:spacing w:after="0" w:line="240" w:lineRule="auto"/>
        <w:jc w:val="both"/>
      </w:pPr>
      <w:r>
        <w:t>Su funcionamiento es sencillo: la lámina (parte estampada) se coloca dentro del dispositivo, asegurándose en el proceso que entre a la perfección evitando dobleces o que quede tan justa que entra rayando el material y el dispositivo. El checking fixture al ser hecho y certificado con una precisión nanométrica se asegura que la dimensión de las piezas que se prueben en estos dispositivos cumple con las especificaciones requeridas.</w:t>
      </w:r>
    </w:p>
    <w:p w:rsidR="00170AC2" w:rsidRDefault="00170AC2" w:rsidP="00A0452A">
      <w:pPr>
        <w:spacing w:after="0" w:line="240" w:lineRule="auto"/>
        <w:jc w:val="both"/>
      </w:pPr>
    </w:p>
    <w:p w:rsidR="00170AC2" w:rsidRDefault="00170AC2" w:rsidP="00A0452A">
      <w:pPr>
        <w:spacing w:after="0" w:line="240" w:lineRule="auto"/>
        <w:jc w:val="both"/>
      </w:pPr>
      <w:r>
        <w:t>Una vez que la pieza se encuentra dentro del dispositivo se asegura con pinzas que vienen incluidas en el mismo dispositivo o sujetadores (clamps, ver figura 2 y 3).</w:t>
      </w:r>
    </w:p>
    <w:p w:rsidR="00170AC2" w:rsidRDefault="00170AC2" w:rsidP="00EE277B">
      <w:pPr>
        <w:spacing w:after="0" w:line="240" w:lineRule="auto"/>
      </w:pPr>
    </w:p>
    <w:p w:rsidR="00170AC2" w:rsidRDefault="00170AC2" w:rsidP="00A969AB">
      <w:pPr>
        <w:spacing w:after="0" w:line="240" w:lineRule="auto"/>
        <w:jc w:val="center"/>
        <w:rPr>
          <w:lang w:val="es-MX"/>
        </w:rPr>
      </w:pPr>
    </w:p>
    <w:p w:rsidR="00170AC2" w:rsidRDefault="00170AC2" w:rsidP="001D2B91">
      <w:pPr>
        <w:spacing w:after="0" w:line="240" w:lineRule="auto"/>
        <w:jc w:val="center"/>
        <w:rPr>
          <w:lang w:val="es-MX"/>
        </w:rPr>
      </w:pPr>
      <w:r>
        <w:rPr>
          <w:noProof/>
          <w:lang w:val="es-MX" w:eastAsia="es-MX"/>
        </w:rPr>
        <w:pict>
          <v:oval id="Oval 4" o:spid="_x0000_s1032" style="position:absolute;left:0;text-align:left;margin-left:264.45pt;margin-top:32.9pt;width:67.5pt;height:59.2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" filled="f" strokecolor="#c00000"/>
        </w:pict>
      </w:r>
      <w:r w:rsidRPr="00373ECC">
        <w:rPr>
          <w:noProof/>
          <w:lang w:val="es-MX" w:eastAsia="es-MX"/>
        </w:rPr>
        <w:pict>
          <v:shape id="Picture 2" o:spid="_x0000_i1026" type="#_x0000_t75" style="width:309.75pt;height:199.5pt;visibility:visible">
            <v:imagedata r:id="rId10" o:title=""/>
          </v:shape>
        </w:pict>
      </w:r>
    </w:p>
    <w:p w:rsidR="00170AC2" w:rsidRPr="00C55393" w:rsidRDefault="00170AC2" w:rsidP="001D2B91">
      <w:pPr>
        <w:spacing w:after="0" w:line="240" w:lineRule="auto"/>
        <w:jc w:val="center"/>
        <w:rPr>
          <w:lang w:val="en-US"/>
        </w:rPr>
      </w:pPr>
      <w:r w:rsidRPr="00C55393">
        <w:rPr>
          <w:lang w:val="en-US"/>
        </w:rPr>
        <w:t>Figura 2. Clamp dentro del checking fixture</w:t>
      </w:r>
    </w:p>
    <w:p w:rsidR="00170AC2" w:rsidRPr="001D2B91" w:rsidRDefault="00170AC2" w:rsidP="00EE277B">
      <w:pPr>
        <w:spacing w:after="0" w:line="240" w:lineRule="auto"/>
        <w:rPr>
          <w:lang w:val="en-US"/>
        </w:rPr>
      </w:pPr>
    </w:p>
    <w:p w:rsidR="00170AC2" w:rsidRPr="001D2B91" w:rsidRDefault="00170AC2" w:rsidP="00EE277B">
      <w:pPr>
        <w:spacing w:after="0" w:line="240" w:lineRule="auto"/>
        <w:rPr>
          <w:lang w:val="en-US"/>
        </w:rPr>
      </w:pPr>
    </w:p>
    <w:p w:rsidR="00170AC2" w:rsidRDefault="00170AC2" w:rsidP="00206058">
      <w:pPr>
        <w:spacing w:after="0" w:line="240" w:lineRule="auto"/>
        <w:jc w:val="center"/>
      </w:pPr>
      <w:r>
        <w:rPr>
          <w:noProof/>
          <w:lang w:val="es-MX" w:eastAsia="es-MX"/>
        </w:rPr>
        <w:pict>
          <v:oval id="Oval 5" o:spid="_x0000_s1033" style="position:absolute;left:0;text-align:left;margin-left:84.45pt;margin-top:3.5pt;width:67.5pt;height:59.2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" filled="f" strokecolor="#c00000"/>
        </w:pict>
      </w:r>
      <w:r w:rsidRPr="00373ECC">
        <w:rPr>
          <w:noProof/>
          <w:lang w:val="es-MX" w:eastAsia="es-MX"/>
        </w:rPr>
        <w:pict>
          <v:shape id="_x0000_i1027" type="#_x0000_t75" style="width:5in;height:198pt;visibility:visible">
            <v:imagedata r:id="rId11" o:title=""/>
          </v:shape>
        </w:pict>
      </w:r>
    </w:p>
    <w:p w:rsidR="00170AC2" w:rsidRPr="00206058" w:rsidRDefault="00170AC2" w:rsidP="00206058">
      <w:pPr>
        <w:spacing w:after="0" w:line="240" w:lineRule="auto"/>
        <w:jc w:val="center"/>
      </w:pPr>
      <w:r w:rsidRPr="00206058">
        <w:t>Figura 3. Clamp dentro de un checking fixture diferente</w:t>
      </w:r>
    </w:p>
    <w:p w:rsidR="00170AC2" w:rsidRPr="00206058" w:rsidRDefault="00170AC2" w:rsidP="00EE277B">
      <w:pPr>
        <w:spacing w:after="0" w:line="240" w:lineRule="auto"/>
      </w:pPr>
    </w:p>
    <w:p w:rsidR="00170AC2" w:rsidRPr="00DB1D15" w:rsidRDefault="00170AC2" w:rsidP="00D81EDB">
      <w:pPr>
        <w:pStyle w:val="Heading2"/>
      </w:pPr>
      <w:bookmarkStart w:id="6" w:name="_Toc405459923"/>
      <w:r>
        <w:t>L</w:t>
      </w:r>
      <w:r w:rsidRPr="00D81EDB">
        <w:t>íneas de ensamble</w:t>
      </w:r>
      <w:bookmarkEnd w:id="6"/>
    </w:p>
    <w:p w:rsidR="00170AC2" w:rsidRDefault="00170AC2" w:rsidP="00D81EDB">
      <w:pPr>
        <w:spacing w:after="0" w:line="240" w:lineRule="auto"/>
      </w:pPr>
    </w:p>
    <w:p w:rsidR="00170AC2" w:rsidRDefault="00170AC2" w:rsidP="00A0452A">
      <w:pPr>
        <w:spacing w:after="0" w:line="240" w:lineRule="auto"/>
        <w:jc w:val="both"/>
      </w:pPr>
      <w:r>
        <w:t>Una línea de ensamble es herramienta que une dos o más partes de lámina de metal o subemsambles para obtener componentes más complejos, de acuerdo a las especificaciones de ingeniería para las uniones de partes fabricadas, como se puede observar en la siguiente página en la figura 4.</w:t>
      </w:r>
    </w:p>
    <w:p w:rsidR="00170AC2" w:rsidRDefault="00170AC2" w:rsidP="00D81EDB">
      <w:pPr>
        <w:spacing w:after="0" w:line="240" w:lineRule="auto"/>
      </w:pPr>
    </w:p>
    <w:p w:rsidR="00170AC2" w:rsidRDefault="00170AC2" w:rsidP="00206058">
      <w:pPr>
        <w:spacing w:after="0" w:line="240" w:lineRule="auto"/>
        <w:jc w:val="center"/>
        <w:rPr>
          <w:lang w:val="es-MX"/>
        </w:rPr>
      </w:pPr>
      <w:r w:rsidRPr="00373ECC">
        <w:rPr>
          <w:noProof/>
          <w:lang w:val="es-MX" w:eastAsia="es-MX"/>
        </w:rPr>
        <w:pict>
          <v:shape id="_x0000_i1028" type="#_x0000_t75" style="width:239.25pt;height:17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u7gDv7u4CEAn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7u4A7+7uAhAJ&#10;x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7uAO/u7gIQCcgD5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1ByaW50SU0AMDMwMAAAAAIAAgEA&#10;AAABAQEAAAD/4Q+L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D/&#10;2wBDAAgGBgcGBQgHBwcJCQgKDBQNDAsLDBkSEw8UHRofHh0aHBwgJC4nICIsIxwcKDcpLDAxNDQ0&#10;Hyc5PTgyPC4zNDL/2wBDAQkJCQwLDBgNDRgyIRwhMjIyMjIyMjIyMjIyMjIyMjIyMjIyMjIyMjIy&#10;MjIyMjIyMjIyMjIyMjIyMjIyMjIyMjL/wAARCAMAB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">
            <v:imagedata r:id="rId12" o:title="" cropbottom="-239f"/>
            <o:lock v:ext="edit" aspectratio="f"/>
          </v:shape>
        </w:pict>
      </w:r>
    </w:p>
    <w:p w:rsidR="00170AC2" w:rsidRDefault="00170AC2" w:rsidP="00206058">
      <w:pPr>
        <w:spacing w:after="0" w:line="240" w:lineRule="auto"/>
        <w:jc w:val="center"/>
      </w:pPr>
      <w:r>
        <w:rPr>
          <w:lang w:val="es-MX"/>
        </w:rPr>
        <w:t>Figura 4. Línea de ensamble en funcionamiento.</w:t>
      </w:r>
    </w:p>
    <w:p w:rsidR="00170AC2" w:rsidRDefault="00170AC2" w:rsidP="00D81EDB">
      <w:pPr>
        <w:spacing w:after="0" w:line="240" w:lineRule="auto"/>
      </w:pPr>
    </w:p>
    <w:p w:rsidR="00170AC2" w:rsidRDefault="00170AC2" w:rsidP="00A0452A">
      <w:pPr>
        <w:spacing w:after="0" w:line="240" w:lineRule="auto"/>
        <w:jc w:val="both"/>
      </w:pPr>
      <w:r>
        <w:t>Para las líneas de ensamble, POE desarrolla el diseño y proceso de automatización en conjunto con un proveedor local,  además de fabricar y hacer la instalación de las herramientas. (ver figura 5)</w:t>
      </w:r>
    </w:p>
    <w:p w:rsidR="00170AC2" w:rsidRDefault="00170AC2" w:rsidP="00D81EDB">
      <w:pPr>
        <w:spacing w:after="0" w:line="240" w:lineRule="auto"/>
      </w:pPr>
    </w:p>
    <w:p w:rsidR="00170AC2" w:rsidRDefault="00170AC2" w:rsidP="00206058">
      <w:pPr>
        <w:spacing w:after="0" w:line="240" w:lineRule="auto"/>
        <w:jc w:val="center"/>
      </w:pPr>
      <w:r w:rsidRPr="00373ECC">
        <w:rPr>
          <w:noProof/>
          <w:lang w:val="es-MX" w:eastAsia="es-MX"/>
        </w:rPr>
        <w:pict>
          <v:shape id="_x0000_i1029" type="#_x0000_t75" style="width:338.25pt;height:170.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">
            <v:imagedata r:id="rId13" o:title=""/>
            <o:lock v:ext="edit" aspectratio="f"/>
          </v:shape>
        </w:pict>
      </w:r>
    </w:p>
    <w:p w:rsidR="00170AC2" w:rsidRDefault="00170AC2" w:rsidP="00206058">
      <w:pPr>
        <w:spacing w:after="0" w:line="240" w:lineRule="auto"/>
        <w:jc w:val="center"/>
      </w:pPr>
      <w:r>
        <w:t>Figura 5. Ejemplo de una parte diseñada de línea de ensamble.</w:t>
      </w:r>
    </w:p>
    <w:p w:rsidR="00170AC2" w:rsidRDefault="00170AC2" w:rsidP="00206058">
      <w:pPr>
        <w:spacing w:after="0" w:line="240" w:lineRule="auto"/>
        <w:jc w:val="center"/>
      </w:pPr>
    </w:p>
    <w:p w:rsidR="00170AC2" w:rsidRDefault="00170AC2" w:rsidP="00D81EDB">
      <w:pPr>
        <w:pStyle w:val="Heading2"/>
      </w:pPr>
      <w:bookmarkStart w:id="7" w:name="_Toc405459924"/>
      <w:r>
        <w:t>Áreas de la planta</w:t>
      </w:r>
      <w:bookmarkEnd w:id="7"/>
    </w:p>
    <w:p w:rsidR="00170AC2" w:rsidRDefault="00170AC2" w:rsidP="00D81EDB">
      <w:pPr>
        <w:spacing w:after="0" w:line="240" w:lineRule="auto"/>
      </w:pPr>
    </w:p>
    <w:p w:rsidR="00170AC2" w:rsidRDefault="00170AC2" w:rsidP="00D81EDB">
      <w:pPr>
        <w:spacing w:after="0" w:line="240" w:lineRule="auto"/>
      </w:pPr>
      <w:r>
        <w:t>La Planta de Operaciones de Exportación de Ford, como cualquier entidad empresarial se encuentra dividida en áreas de acuerdo a su campo de acción como se muestra a continuación en el organigrama de la siguiente página en el diagrama 1.</w:t>
      </w:r>
    </w:p>
    <w:p w:rsidR="00170AC2" w:rsidRDefault="00170AC2" w:rsidP="00D81EDB">
      <w:pPr>
        <w:spacing w:after="0" w:line="240" w:lineRule="auto"/>
      </w:pPr>
    </w:p>
    <w:p w:rsidR="00170AC2" w:rsidRDefault="00170AC2" w:rsidP="00D81EDB">
      <w:pPr>
        <w:spacing w:after="0" w:line="240" w:lineRule="auto"/>
      </w:pPr>
      <w:r w:rsidRPr="00373ECC">
        <w:rPr>
          <w:noProof/>
          <w:lang w:val="es-MX" w:eastAsia="es-MX"/>
        </w:rPr>
        <w:pict>
          <v:shape id="Diagrama 1" o:spid="_x0000_i1030" type="#_x0000_t75" style="width:456.75pt;height:249.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">
            <v:imagedata r:id="rId14" o:title="" croptop="-5017f" cropbottom="-22622f"/>
            <o:lock v:ext="edit" aspectratio="f"/>
          </v:shape>
        </w:pict>
      </w:r>
    </w:p>
    <w:p w:rsidR="00170AC2" w:rsidRDefault="00170AC2" w:rsidP="00BB66C8">
      <w:pPr>
        <w:spacing w:after="0" w:line="240" w:lineRule="auto"/>
        <w:jc w:val="center"/>
      </w:pPr>
      <w:r>
        <w:t>Diagrama 1. Organigrama de la Planta de Operaciones de Exportación.</w:t>
      </w:r>
    </w:p>
    <w:p w:rsidR="00170AC2" w:rsidRDefault="00170AC2" w:rsidP="00D81EDB">
      <w:pPr>
        <w:spacing w:after="0" w:line="240" w:lineRule="auto"/>
      </w:pPr>
    </w:p>
    <w:p w:rsidR="00170AC2" w:rsidRDefault="00170AC2" w:rsidP="00C55393">
      <w:pPr>
        <w:pStyle w:val="Heading2"/>
      </w:pPr>
      <w:bookmarkStart w:id="8" w:name="_Toc405459925"/>
      <w:r>
        <w:t>Área de Importación y exportación de materiales</w:t>
      </w:r>
      <w:bookmarkEnd w:id="8"/>
    </w:p>
    <w:p w:rsidR="00170AC2" w:rsidRDefault="00170AC2" w:rsidP="00EE277B">
      <w:pPr>
        <w:spacing w:after="0" w:line="240" w:lineRule="auto"/>
      </w:pPr>
    </w:p>
    <w:p w:rsidR="00170AC2" w:rsidRDefault="00170AC2" w:rsidP="00EE277B">
      <w:pPr>
        <w:spacing w:after="0" w:line="240" w:lineRule="auto"/>
      </w:pPr>
      <w:r>
        <w:t xml:space="preserve">El objetivo del área de importación y exportación de materiales es </w:t>
      </w:r>
      <w:r w:rsidRPr="00F003C6">
        <w:t>el asegurar que la planta cuente con todos los materiales de proveedores nacionalesy extranjeros en el tiempo programado</w:t>
      </w:r>
      <w:r>
        <w:t xml:space="preserve">, </w:t>
      </w:r>
      <w:r w:rsidRPr="00F003C6">
        <w:t>cumpliendo con la más alta calidad todos los requerimientos de nuestros clientes,tanto internos como externos, asegurando que el producto final sea entregado de acuerdo con los programas establecidos por laplanta.</w:t>
      </w:r>
    </w:p>
    <w:p w:rsidR="00170AC2" w:rsidRDefault="00170AC2" w:rsidP="00EE277B">
      <w:pPr>
        <w:spacing w:after="0" w:line="240" w:lineRule="auto"/>
      </w:pPr>
    </w:p>
    <w:p w:rsidR="00170AC2" w:rsidRDefault="00170AC2" w:rsidP="00EE277B">
      <w:pPr>
        <w:spacing w:after="0" w:line="240" w:lineRule="auto"/>
      </w:pPr>
      <w:r w:rsidRPr="00A62BED">
        <w:t>A continuación se</w:t>
      </w:r>
      <w:r>
        <w:t xml:space="preserve"> presenta un diagrama de flujo que explica el proceso llevado a cabo en el área de Importación y exportación de materiales:</w:t>
      </w:r>
    </w:p>
    <w:p w:rsidR="00170AC2" w:rsidRDefault="00170AC2">
      <w:pPr>
        <w:spacing w:after="0" w:line="240" w:lineRule="auto"/>
      </w:pPr>
      <w:r>
        <w:br w:type="page"/>
      </w:r>
    </w:p>
    <w:p w:rsidR="00170AC2" w:rsidRDefault="00170AC2" w:rsidP="00EE277B">
      <w:pPr>
        <w:spacing w:after="0" w:line="240" w:lineRule="auto"/>
        <w:rPr>
          <w:b/>
          <w:sz w:val="28"/>
        </w:rPr>
      </w:pPr>
      <w:r>
        <w:rPr>
          <w:noProof/>
          <w:lang w:val="es-MX" w:eastAsia="es-MX"/>
        </w:rPr>
        <w:pict>
          <v:roundrect id="AutoShape 97" o:spid="_x0000_s1034" style="position:absolute;margin-left:1.2pt;margin-top:.1pt;width:423.55pt;height:95.25pt;z-index:251594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" fillcolor="#f79646" strokecolor="#243f60" strokeweight="2pt">
            <v:textbox inset="2.16pt,1.44pt,2.16pt,1.44pt">
              <w:txbxContent>
                <w:p w:rsidR="00170AC2" w:rsidRDefault="00170AC2" w:rsidP="007176A2">
                  <w:pPr>
                    <w:pStyle w:val="NormalWeb"/>
                    <w:spacing w:before="0" w:beforeAutospacing="0" w:after="0" w:afterAutospacing="0" w:line="300" w:lineRule="exact"/>
                    <w:jc w:val="center"/>
                  </w:pPr>
                  <w:r w:rsidRPr="007176A2">
                    <w:rPr>
                      <w:rFonts w:ascii="Arial" w:hAnsi="Arial" w:cs="Arial"/>
                      <w:b/>
                      <w:bCs/>
                      <w:color w:val="000000"/>
                      <w:sz w:val="28"/>
                      <w:szCs w:val="28"/>
                      <w:lang w:val="es-ES"/>
                    </w:rPr>
                    <w:t>ENTRADAS</w:t>
                  </w:r>
                </w:p>
                <w:p w:rsidR="00170AC2" w:rsidRDefault="00170AC2" w:rsidP="007176A2">
                  <w:pPr>
                    <w:pStyle w:val="NormalWeb"/>
                    <w:spacing w:before="0" w:beforeAutospacing="0" w:after="0" w:afterAutospacing="0" w:line="220" w:lineRule="exact"/>
                    <w:jc w:val="center"/>
                  </w:pPr>
                  <w:r w:rsidRPr="007176A2">
                    <w:rPr>
                      <w:rFonts w:ascii="Arial" w:hAnsi="Arial" w:cs="Arial"/>
                      <w:color w:val="000000"/>
                      <w:sz w:val="20"/>
                      <w:szCs w:val="20"/>
                      <w:lang w:val="es-ES"/>
                    </w:rPr>
                    <w:t>Hoja Maestra, Matriz (</w:t>
                  </w:r>
                  <w:r w:rsidRPr="007176A2">
                    <w:rPr>
                      <w:rFonts w:ascii="Arial" w:hAnsi="Arial" w:cs="Arial"/>
                      <w:i/>
                      <w:iCs/>
                      <w:color w:val="000000"/>
                      <w:sz w:val="20"/>
                      <w:szCs w:val="20"/>
                      <w:lang w:val="es-ES"/>
                    </w:rPr>
                    <w:t>Listado</w:t>
                  </w:r>
                  <w:r w:rsidRPr="007176A2">
                    <w:rPr>
                      <w:rFonts w:ascii="Arial" w:hAnsi="Arial" w:cs="Arial"/>
                      <w:color w:val="000000"/>
                      <w:sz w:val="20"/>
                      <w:szCs w:val="20"/>
                      <w:lang w:val="es-ES"/>
                    </w:rPr>
                    <w:t>) de Materiales</w:t>
                  </w:r>
                </w:p>
                <w:p w:rsidR="00170AC2" w:rsidRDefault="00170AC2" w:rsidP="007176A2">
                  <w:pPr>
                    <w:pStyle w:val="NormalWeb"/>
                    <w:spacing w:before="0" w:beforeAutospacing="0" w:after="0" w:afterAutospacing="0" w:line="220" w:lineRule="exact"/>
                    <w:jc w:val="center"/>
                  </w:pPr>
                  <w:r w:rsidRPr="007176A2">
                    <w:rPr>
                      <w:rFonts w:ascii="Arial" w:hAnsi="Arial" w:cs="Arial"/>
                      <w:color w:val="000000"/>
                      <w:sz w:val="20"/>
                      <w:szCs w:val="20"/>
                      <w:lang w:val="es-ES"/>
                    </w:rPr>
                    <w:t>Factura/Remisión del Proveedor, No. De Pedido, Tarjeta 8902</w:t>
                  </w:r>
                </w:p>
                <w:p w:rsidR="00170AC2" w:rsidRDefault="00170AC2" w:rsidP="007176A2">
                  <w:pPr>
                    <w:pStyle w:val="NormalWeb"/>
                    <w:spacing w:before="0" w:beforeAutospacing="0" w:after="0" w:afterAutospacing="0" w:line="220" w:lineRule="exact"/>
                    <w:jc w:val="center"/>
                  </w:pPr>
                  <w:r w:rsidRPr="007176A2">
                    <w:rPr>
                      <w:rFonts w:ascii="Arial" w:hAnsi="Arial" w:cs="Arial"/>
                      <w:color w:val="000000"/>
                      <w:sz w:val="20"/>
                      <w:szCs w:val="20"/>
                      <w:lang w:val="es-ES"/>
                    </w:rPr>
                    <w:t>Planos Con Especificación Técnica, Certificado de Material</w:t>
                  </w:r>
                </w:p>
                <w:p w:rsidR="00170AC2" w:rsidRDefault="00170AC2" w:rsidP="007176A2">
                  <w:pPr>
                    <w:pStyle w:val="NormalWeb"/>
                    <w:spacing w:before="0" w:beforeAutospacing="0" w:after="0" w:afterAutospacing="0" w:line="220" w:lineRule="exact"/>
                    <w:jc w:val="center"/>
                  </w:pPr>
                  <w:r w:rsidRPr="007176A2">
                    <w:rPr>
                      <w:rFonts w:ascii="Arial" w:hAnsi="Arial" w:cs="Arial"/>
                      <w:color w:val="000000"/>
                      <w:sz w:val="20"/>
                      <w:szCs w:val="20"/>
                      <w:lang w:val="es-ES"/>
                    </w:rPr>
                    <w:t>IGES para las Herramientas</w:t>
                  </w:r>
                </w:p>
                <w:p w:rsidR="00170AC2" w:rsidRDefault="00170AC2" w:rsidP="007176A2">
                  <w:pPr>
                    <w:pStyle w:val="NormalWeb"/>
                    <w:spacing w:before="0" w:beforeAutospacing="0" w:after="0" w:afterAutospacing="0" w:line="220" w:lineRule="exact"/>
                    <w:jc w:val="center"/>
                  </w:pPr>
                  <w:r w:rsidRPr="007176A2">
                    <w:rPr>
                      <w:rFonts w:ascii="Arial" w:hAnsi="Arial" w:cs="Arial"/>
                      <w:color w:val="000000"/>
                      <w:sz w:val="20"/>
                      <w:szCs w:val="20"/>
                      <w:lang w:val="es-ES"/>
                    </w:rPr>
                    <w:t>Hoja de Empaque, Herramienta Terminada, Programa General de Manufactura (PGM), Cambios de Ingeniería Acciones preventivas, Acciones Correctivas</w:t>
                  </w:r>
                </w:p>
              </w:txbxContent>
            </v:textbox>
          </v:roundrect>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03" o:spid="_x0000_s1035" type="#_x0000_t32" style="position:absolute;margin-left:222.65pt;margin-top:10.5pt;width:3.6pt;height:11.25pt;flip:x;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">
            <v:stroke endarrow="block"/>
          </v:shape>
        </w:pict>
      </w:r>
    </w:p>
    <w:p w:rsidR="00170AC2" w:rsidRDefault="00170AC2" w:rsidP="00EE277B">
      <w:pPr>
        <w:spacing w:after="0" w:line="240" w:lineRule="auto"/>
        <w:rPr>
          <w:b/>
          <w:sz w:val="28"/>
        </w:rPr>
      </w:pPr>
      <w:r>
        <w:rPr>
          <w:noProof/>
          <w:lang w:val="es-MX" w:eastAsia="es-MX"/>
        </w:rPr>
        <w:pict>
          <v:shapetype id="_x0000_t110" coordsize="21600,21600" o:spt="110" path="m10800,l,10800,10800,21600,21600,10800xe">
            <v:stroke joinstyle="miter"/>
            <v:path gradientshapeok="t" o:connecttype="rect" textboxrect="5400,5400,16200,16200"/>
          </v:shapetype>
          <v:shape id="AutoShape 100" o:spid="_x0000_s1036" type="#_x0000_t110" style="position:absolute;margin-left:169.95pt;margin-top:2.6pt;width:95.65pt;height:57.25pt;z-index:251595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" fillcolor="#4f81bd" strokecolor="#243f60" strokeweight="2pt">
            <v:textbox inset="2.16pt,1.44pt,2.16pt,1.44pt">
              <w:txbxContent>
                <w:p w:rsidR="00170AC2" w:rsidRPr="00373ECC" w:rsidRDefault="00170AC2" w:rsidP="007176A2">
                  <w:pPr>
                    <w:pStyle w:val="NormalWeb"/>
                    <w:spacing w:before="0" w:beforeAutospacing="0" w:after="0" w:afterAutospacing="0"/>
                    <w:jc w:val="center"/>
                    <w:rPr>
                      <w:color w:val="FFFFFF"/>
                    </w:rPr>
                  </w:pPr>
                  <w:r w:rsidRPr="00373ECC">
                    <w:rPr>
                      <w:rFonts w:ascii="Arial" w:hAnsi="Arial" w:cs="Arial"/>
                      <w:color w:val="FFFFFF"/>
                      <w:sz w:val="20"/>
                      <w:szCs w:val="20"/>
                      <w:lang w:val="en-US"/>
                    </w:rPr>
                    <w:t>¿</w:t>
                  </w:r>
                  <w:r w:rsidRPr="00373ECC">
                    <w:rPr>
                      <w:rFonts w:ascii="Arial" w:hAnsi="Arial" w:cs="Arial"/>
                      <w:color w:val="FFFFFF"/>
                      <w:sz w:val="20"/>
                      <w:szCs w:val="20"/>
                      <w:lang w:val="es-ES"/>
                    </w:rPr>
                    <w:t>Qué</w:t>
                  </w:r>
                  <w:r w:rsidRPr="00373ECC">
                    <w:rPr>
                      <w:rFonts w:ascii="Arial" w:hAnsi="Arial" w:cs="Arial"/>
                      <w:color w:val="FFFFFF"/>
                      <w:sz w:val="20"/>
                      <w:szCs w:val="20"/>
                      <w:lang w:val="en-US"/>
                    </w:rPr>
                    <w:t xml:space="preserve"> tipo es?</w:t>
                  </w:r>
                </w:p>
              </w:txbxContent>
            </v:textbox>
          </v:shape>
        </w:pict>
      </w:r>
      <w:r>
        <w:rPr>
          <w:noProof/>
          <w:lang w:val="es-MX" w:eastAsia="es-MX"/>
        </w:rPr>
        <w:pict>
          <v:shapetype id="_x0000_t202" coordsize="21600,21600" o:spt="202" path="m,l,21600r21600,l21600,xe">
            <v:stroke joinstyle="miter"/>
            <v:path gradientshapeok="t" o:connecttype="rect"/>
          </v:shapetype>
          <v:shape id="Text Box 182" o:spid="_x0000_s1037" type="#_x0000_t202" style="position:absolute;margin-left:261.7pt;margin-top:15.15pt;width:174.7pt;height:15.4pt;z-index:251604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" filled="f" stroked="f">
            <v:textbox style="mso-fit-shape-to-text:t" inset="1.44pt,1.8pt,1.44pt,0">
              <w:txbxContent>
                <w:p w:rsidR="00170AC2" w:rsidRDefault="00170AC2" w:rsidP="007176A2">
                  <w:pPr>
                    <w:pStyle w:val="NormalWeb"/>
                    <w:spacing w:before="0" w:beforeAutospacing="0" w:after="0" w:afterAutospacing="0"/>
                    <w:jc w:val="center"/>
                  </w:pPr>
                  <w:r w:rsidRPr="007176A2">
                    <w:rPr>
                      <w:rFonts w:ascii="Bell MT" w:hAnsi="Bell MT"/>
                      <w:i/>
                      <w:iCs/>
                      <w:color w:val="000000"/>
                      <w:lang w:val="es-ES"/>
                    </w:rPr>
                    <w:t>Hoja Maestra y Cambio de ingeniería</w:t>
                  </w:r>
                </w:p>
              </w:txbxContent>
            </v:textbox>
          </v:shape>
        </w:pict>
      </w:r>
    </w:p>
    <w:p w:rsidR="00170AC2" w:rsidRDefault="00170AC2" w:rsidP="00EE277B">
      <w:pPr>
        <w:spacing w:after="0" w:line="240" w:lineRule="auto"/>
        <w:rPr>
          <w:b/>
          <w:sz w:val="28"/>
        </w:rPr>
      </w:pPr>
      <w:r>
        <w:rPr>
          <w:noProof/>
          <w:lang w:val="es-MX" w:eastAsia="es-MX"/>
        </w:rPr>
        <w:pict>
          <v:shape id="Text Box 180" o:spid="_x0000_s1038" type="#_x0000_t202" style="position:absolute;margin-left:123.75pt;margin-top:3.2pt;width:44.5pt;height:15.4pt;z-index:251602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" filled="f" stroked="f">
            <v:textbox style="mso-fit-shape-to-text:t" inset="1.44pt,1.8pt,1.44pt,0">
              <w:txbxContent>
                <w:p w:rsidR="00170AC2" w:rsidRDefault="00170AC2" w:rsidP="007176A2">
                  <w:pPr>
                    <w:pStyle w:val="NormalWeb"/>
                    <w:spacing w:before="0" w:beforeAutospacing="0" w:after="0" w:afterAutospacing="0"/>
                    <w:jc w:val="center"/>
                  </w:pPr>
                  <w:r w:rsidRPr="00A62BED">
                    <w:rPr>
                      <w:rFonts w:ascii="Bell MT" w:hAnsi="Bell MT"/>
                      <w:i/>
                      <w:iCs/>
                      <w:color w:val="000000"/>
                      <w:lang w:val="es-ES"/>
                    </w:rPr>
                    <w:t>Maquila</w:t>
                  </w:r>
                </w:p>
              </w:txbxContent>
            </v:textbox>
          </v:shape>
        </w:pict>
      </w:r>
    </w:p>
    <w:p w:rsidR="00170AC2" w:rsidRDefault="00170AC2" w:rsidP="00EE277B">
      <w:pPr>
        <w:spacing w:after="0" w:line="240" w:lineRule="auto"/>
        <w:rPr>
          <w:b/>
          <w:sz w:val="28"/>
        </w:rPr>
      </w:pPr>
      <w:r>
        <w:rPr>
          <w:noProof/>
          <w:lang w:val="es-MX" w:eastAsia="es-MX"/>
        </w:rPr>
        <w:pict>
          <v:shapetype id="_x0000_t33" coordsize="21600,21600" o:spt="33" o:oned="t" path="m,l21600,r,21600e" filled="f">
            <v:stroke joinstyle="miter"/>
            <v:path arrowok="t" fillok="f" o:connecttype="none"/>
            <o:lock v:ext="edit" shapetype="t"/>
          </v:shapetype>
          <v:shape id="AutoShape 184" o:spid="_x0000_s1039" type="#_x0000_t33" style="position:absolute;margin-left:30.95pt;margin-top:.5pt;width:146.35pt;height:20.95pt;rotation:180;flip:y;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">
            <v:stroke endarrow="block"/>
          </v:shape>
        </w:pict>
      </w:r>
      <w:r>
        <w:rPr>
          <w:noProof/>
          <w:lang w:val="es-MX" w:eastAsia="es-MX"/>
        </w:rPr>
        <w:pict>
          <v:shape id="AutoShape 105" o:spid="_x0000_s1040" type="#_x0000_t33" style="position:absolute;margin-left:279.75pt;margin-top:7.1pt;width:95.3pt;height:37.8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">
            <v:stroke endarrow="block"/>
          </v:shape>
        </w:pict>
      </w:r>
    </w:p>
    <w:p w:rsidR="00170AC2" w:rsidRDefault="00170AC2" w:rsidP="00EE277B">
      <w:pPr>
        <w:spacing w:after="0" w:line="240" w:lineRule="auto"/>
        <w:rPr>
          <w:b/>
          <w:sz w:val="28"/>
        </w:rPr>
      </w:pPr>
      <w:r>
        <w:rPr>
          <w:noProof/>
          <w:lang w:val="es-MX" w:eastAsia="es-MX"/>
        </w:rPr>
        <w:pict>
          <v:shape id="Text Box 181" o:spid="_x0000_s1041" type="#_x0000_t202" style="position:absolute;margin-left:230.7pt;margin-top:.1pt;width:26.65pt;height:15.4pt;z-index:251603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" filled="f" stroked="f">
            <v:textbox style="mso-fit-shape-to-text:t" inset="1.44pt,1.8pt,1.44pt,0">
              <w:txbxContent>
                <w:p w:rsidR="00170AC2" w:rsidRDefault="00170AC2" w:rsidP="007176A2">
                  <w:pPr>
                    <w:pStyle w:val="NormalWeb"/>
                    <w:spacing w:before="0" w:beforeAutospacing="0" w:after="0" w:afterAutospacing="0"/>
                    <w:jc w:val="center"/>
                  </w:pPr>
                  <w:r w:rsidRPr="007176A2">
                    <w:rPr>
                      <w:rFonts w:ascii="Bell MT" w:hAnsi="Bell MT"/>
                      <w:i/>
                      <w:iCs/>
                      <w:color w:val="000000"/>
                      <w:lang w:val="en-US"/>
                    </w:rPr>
                    <w:t>Otro</w:t>
                  </w:r>
                </w:p>
              </w:txbxContent>
            </v:textbox>
          </v:shape>
        </w:pict>
      </w:r>
      <w:r>
        <w:rPr>
          <w:noProof/>
          <w:lang w:val="es-MX" w:eastAsia="es-MX"/>
        </w:rPr>
        <w:pict>
          <v:shape id="AutoShape 104" o:spid="_x0000_s1042" type="#_x0000_t32" style="position:absolute;margin-left:226.4pt;margin-top:4.6pt;width:0;height:15.35pt;flip:x;z-index:251599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">
            <v:stroke endarrow="block"/>
          </v:shape>
        </w:pict>
      </w:r>
      <w:r>
        <w:rPr>
          <w:noProof/>
          <w:lang w:val="es-MX" w:eastAsia="es-MX"/>
        </w:rPr>
        <w:pict>
          <v:shapetype id="_x0000_t109" coordsize="21600,21600" o:spt="109" path="m,l,21600r21600,l21600,xe">
            <v:stroke joinstyle="miter"/>
            <v:path gradientshapeok="t" o:connecttype="rect"/>
          </v:shapetype>
          <v:shape id="AutoShape 183" o:spid="_x0000_s1043" type="#_x0000_t109" style="position:absolute;margin-left:-14.55pt;margin-top:5.3pt;width:130.7pt;height:49.4pt;z-index:25161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" fillcolor="#4f81bd" strokecolor="#243f60" strokeweight="2pt">
            <v:textbox inset="2.16pt,1.44pt,2.16pt,1.44pt">
              <w:txbxContent>
                <w:p w:rsidR="00170AC2" w:rsidRPr="00373ECC" w:rsidRDefault="00170AC2" w:rsidP="007176A2">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ingeniería informa sobre la necesidad al supervisor de materiales y embarques</w:t>
                  </w:r>
                </w:p>
              </w:txbxContent>
            </v:textbox>
          </v:shape>
        </w:pict>
      </w:r>
    </w:p>
    <w:p w:rsidR="00170AC2" w:rsidRDefault="00170AC2" w:rsidP="00EE277B">
      <w:pPr>
        <w:spacing w:after="0" w:line="240" w:lineRule="auto"/>
        <w:rPr>
          <w:b/>
          <w:sz w:val="28"/>
        </w:rPr>
      </w:pPr>
      <w:r>
        <w:rPr>
          <w:noProof/>
          <w:lang w:val="es-MX" w:eastAsia="es-MX"/>
        </w:rPr>
        <w:pict>
          <v:shape id="AutoShape 102" o:spid="_x0000_s1044" type="#_x0000_t109" style="position:absolute;margin-left:309.45pt;margin-top:9.95pt;width:129.45pt;height:43.75pt;z-index:25159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" fillcolor="#4f81bd" strokecolor="#243f60" strokeweight="2pt">
            <v:textbox inset="2.16pt,1.44pt,2.16pt,1.44pt">
              <w:txbxContent>
                <w:p w:rsidR="00170AC2" w:rsidRPr="00373ECC" w:rsidRDefault="00170AC2" w:rsidP="007176A2">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Materiales  Complementa Control de Materiales</w:t>
                  </w:r>
                </w:p>
              </w:txbxContent>
            </v:textbox>
          </v:shape>
        </w:pict>
      </w:r>
      <w:r>
        <w:rPr>
          <w:noProof/>
          <w:lang w:val="es-MX" w:eastAsia="es-MX"/>
        </w:rPr>
        <w:pict>
          <v:shape id="AutoShape 101" o:spid="_x0000_s1045" type="#_x0000_t109" style="position:absolute;margin-left:165.45pt;margin-top:8.45pt;width:129.45pt;height:39.45pt;z-index:251596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" fillcolor="#4f81bd" strokecolor="#243f60" strokeweight="2pt">
            <v:textbox inset="2.16pt,1.44pt,2.16pt,1.44pt">
              <w:txbxContent>
                <w:p w:rsidR="00170AC2" w:rsidRPr="00373ECC" w:rsidRDefault="00170AC2" w:rsidP="007176A2">
                  <w:pPr>
                    <w:pStyle w:val="NormalWeb"/>
                    <w:spacing w:before="0" w:beforeAutospacing="0" w:after="0" w:afterAutospacing="0"/>
                    <w:jc w:val="center"/>
                    <w:rPr>
                      <w:color w:val="FFFFFF"/>
                    </w:rPr>
                  </w:pPr>
                  <w:r w:rsidRPr="00373ECC">
                    <w:rPr>
                      <w:rFonts w:ascii="Arial" w:hAnsi="Arial" w:cs="Arial"/>
                      <w:color w:val="FFFFFF"/>
                      <w:sz w:val="20"/>
                      <w:szCs w:val="20"/>
                      <w:lang w:val="es-ES"/>
                    </w:rPr>
                    <w:t>Matriz</w:t>
                  </w:r>
                  <w:r w:rsidRPr="00373ECC">
                    <w:rPr>
                      <w:rFonts w:ascii="Arial" w:hAnsi="Arial" w:cs="Arial"/>
                      <w:color w:val="FFFFFF"/>
                      <w:sz w:val="20"/>
                      <w:szCs w:val="20"/>
                      <w:lang w:val="en-US"/>
                    </w:rPr>
                    <w:t xml:space="preserve"> de </w:t>
                  </w:r>
                  <w:r w:rsidRPr="00373ECC">
                    <w:rPr>
                      <w:rFonts w:ascii="Arial" w:hAnsi="Arial" w:cs="Arial"/>
                      <w:color w:val="FFFFFF"/>
                      <w:sz w:val="20"/>
                      <w:szCs w:val="20"/>
                      <w:lang w:val="es-ES"/>
                    </w:rPr>
                    <w:t>Materiales</w:t>
                  </w:r>
                </w:p>
              </w:txbxContent>
            </v:textbox>
          </v:shape>
        </w:pict>
      </w:r>
    </w:p>
    <w:p w:rsidR="00170AC2" w:rsidRDefault="00170AC2" w:rsidP="00EE277B">
      <w:pPr>
        <w:spacing w:after="0" w:line="240" w:lineRule="auto"/>
        <w:rPr>
          <w:b/>
          <w:sz w:val="28"/>
        </w:rPr>
      </w:pPr>
      <w:r>
        <w:rPr>
          <w:noProof/>
          <w:lang w:val="es-MX" w:eastAsia="es-MX"/>
        </w:rPr>
        <w:pict>
          <v:shape id="122 Conector angular" o:spid="_x0000_s1046" type="#_x0000_t33" style="position:absolute;margin-left:258.3pt;margin-top:.2pt;width:66.25pt;height:138.7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" strokecolor="windowText" strokeweight=".5pt">
            <o:lock v:ext="edit" shapetype="f"/>
          </v:shape>
        </w:pict>
      </w:r>
      <w:r>
        <w:rPr>
          <w:noProof/>
          <w:lang w:val="es-MX" w:eastAsia="es-MX"/>
        </w:rPr>
        <w:pict>
          <v:shape id="9 Conector angular" o:spid="_x0000_s1047" type="#_x0000_t33" style="position:absolute;margin-left:116.35pt;margin-top:-.2pt;width:19.2pt;height:187.15pt;rotation:90;flip:x;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" strokecolor="windowText" strokeweight=".5pt">
            <o:lock v:ext="edit" shapetype="f"/>
          </v:shape>
        </w:pict>
      </w:r>
    </w:p>
    <w:p w:rsidR="00170AC2" w:rsidRDefault="00170AC2" w:rsidP="00EE277B">
      <w:pPr>
        <w:spacing w:after="0" w:line="240" w:lineRule="auto"/>
        <w:rPr>
          <w:b/>
          <w:sz w:val="28"/>
        </w:rPr>
      </w:pPr>
      <w:r>
        <w:rPr>
          <w:noProof/>
          <w:lang w:val="es-MX" w:eastAsia="es-MX"/>
        </w:rPr>
        <w:pict>
          <v:shape id="_x0000_s1048" type="#_x0000_t32" style="position:absolute;margin-left:225.15pt;margin-top:14.7pt;width:.75pt;height:14.3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">
            <v:stroke endarrow="block"/>
          </v:shape>
        </w:pict>
      </w:r>
      <w:r>
        <w:rPr>
          <w:noProof/>
          <w:lang w:val="es-MX" w:eastAsia="es-MX"/>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margin-left:24.15pt;margin-top:13.6pt;width:17.7pt;height:1.9pt;rotation:90;flip:x;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">
            <v:stroke endarrow="block"/>
          </v:shape>
        </w:pict>
      </w:r>
    </w:p>
    <w:p w:rsidR="00170AC2" w:rsidRDefault="00170AC2" w:rsidP="00EE277B">
      <w:pPr>
        <w:spacing w:after="0" w:line="240" w:lineRule="auto"/>
        <w:rPr>
          <w:b/>
          <w:sz w:val="28"/>
        </w:rPr>
      </w:pPr>
      <w:r>
        <w:rPr>
          <w:noProof/>
          <w:lang w:val="es-MX" w:eastAsia="es-MX"/>
        </w:rPr>
        <w:pict>
          <v:shape id="_x0000_s1050" type="#_x0000_t109" style="position:absolute;margin-left:139.2pt;margin-top:12.7pt;width:195pt;height:43.65pt;z-index:25160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" fillcolor="#4f81bd" strokecolor="#243f60" strokeweight="2pt">
            <v:textbox inset="2.16pt,1.44pt,2.16pt,1.44pt">
              <w:txbxContent>
                <w:p w:rsidR="00170AC2" w:rsidRPr="00373ECC" w:rsidRDefault="00170AC2" w:rsidP="007176A2">
                  <w:pPr>
                    <w:pStyle w:val="NormalWeb"/>
                    <w:spacing w:before="0" w:beforeAutospacing="0" w:after="0" w:afterAutospacing="0"/>
                    <w:jc w:val="center"/>
                    <w:rPr>
                      <w:color w:val="FFFFFF"/>
                    </w:rPr>
                  </w:pPr>
                  <w:r w:rsidRPr="00373ECC">
                    <w:rPr>
                      <w:rFonts w:ascii="Arial" w:hAnsi="Arial" w:cs="Arial"/>
                      <w:color w:val="FFFFFF"/>
                      <w:sz w:val="20"/>
                      <w:szCs w:val="20"/>
                      <w:lang w:val="es-ES"/>
                    </w:rPr>
                    <w:t>Supervisor de materiales y embarques recibe email del solicitante</w:t>
                  </w:r>
                </w:p>
              </w:txbxContent>
            </v:textbox>
          </v:shape>
        </w:pict>
      </w:r>
      <w:r>
        <w:rPr>
          <w:noProof/>
          <w:lang w:val="es-MX" w:eastAsia="es-MX"/>
        </w:rPr>
        <w:pict>
          <v:shape id="_x0000_s1051" type="#_x0000_t109" style="position:absolute;margin-left:-22.05pt;margin-top:7.45pt;width:129.45pt;height:39pt;z-index:251605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" fillcolor="#4f81bd" strokecolor="#243f60" strokeweight="2pt">
            <v:textbox inset="2.16pt,1.44pt,2.16pt,1.44pt">
              <w:txbxContent>
                <w:p w:rsidR="00170AC2" w:rsidRPr="00373ECC" w:rsidRDefault="00170AC2" w:rsidP="007176A2">
                  <w:pPr>
                    <w:pStyle w:val="NormalWeb"/>
                    <w:spacing w:before="0" w:beforeAutospacing="0" w:after="0" w:afterAutospacing="0" w:line="180" w:lineRule="exact"/>
                    <w:jc w:val="center"/>
                    <w:rPr>
                      <w:color w:val="FFFFFF"/>
                    </w:rPr>
                  </w:pPr>
                  <w:r w:rsidRPr="00373ECC">
                    <w:rPr>
                      <w:rFonts w:ascii="Arial" w:hAnsi="Arial" w:cs="Arial"/>
                      <w:color w:val="FFFFFF"/>
                      <w:sz w:val="20"/>
                      <w:szCs w:val="20"/>
                      <w:lang w:val="es-ES"/>
                    </w:rPr>
                    <w:t>Personal de materiales elabora Formato 3040 para la salida con proveedor.</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_x0000_s1052" type="#_x0000_t32" style="position:absolute;margin-left:198.15pt;margin-top:4.5pt;width:.45pt;height:20.8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">
            <v:stroke endarrow="block"/>
          </v:shape>
        </w:pict>
      </w:r>
    </w:p>
    <w:p w:rsidR="00170AC2" w:rsidRDefault="00170AC2" w:rsidP="00EE277B">
      <w:pPr>
        <w:spacing w:after="0" w:line="240" w:lineRule="auto"/>
        <w:rPr>
          <w:b/>
          <w:sz w:val="28"/>
        </w:rPr>
      </w:pPr>
      <w:r>
        <w:rPr>
          <w:noProof/>
          <w:lang w:val="es-MX" w:eastAsia="es-MX"/>
        </w:rPr>
        <w:pict>
          <v:shape id="AutoShape 106" o:spid="_x0000_s1053" type="#_x0000_t109" style="position:absolute;margin-left:88.95pt;margin-top:8.1pt;width:190.6pt;height:39.7pt;z-index:251601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" fillcolor="#4f81bd" strokecolor="#243f60" strokeweight="2pt">
            <v:textbox inset="2.16pt,1.44pt,2.16pt,1.44pt">
              <w:txbxContent>
                <w:p w:rsidR="00170AC2" w:rsidRPr="00373ECC" w:rsidRDefault="00170AC2" w:rsidP="007176A2">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materiales solicita cotización en base a las especificaciones técnicas proporcionadas</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12" o:spid="_x0000_s1054" type="#_x0000_t32" style="position:absolute;margin-left:176.2pt;margin-top:13.75pt;width:1.55pt;height:17.4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">
            <v:stroke endarrow="block"/>
          </v:shape>
        </w:pict>
      </w:r>
    </w:p>
    <w:p w:rsidR="00170AC2" w:rsidRDefault="00170AC2" w:rsidP="00EE277B">
      <w:pPr>
        <w:spacing w:after="0" w:line="240" w:lineRule="auto"/>
        <w:rPr>
          <w:b/>
          <w:sz w:val="28"/>
        </w:rPr>
      </w:pPr>
      <w:r>
        <w:rPr>
          <w:noProof/>
          <w:lang w:val="es-MX" w:eastAsia="es-MX"/>
        </w:rPr>
        <w:pict>
          <v:shape id="AutoShape 109" o:spid="_x0000_s1055" type="#_x0000_t109" style="position:absolute;margin-left:104.7pt;margin-top:15.3pt;width:149.7pt;height:26.95pt;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materiales emite PO (</w:t>
                  </w:r>
                  <w:r w:rsidRPr="00373ECC">
                    <w:rPr>
                      <w:rFonts w:ascii="Arial" w:hAnsi="Arial" w:cs="Arial"/>
                      <w:i/>
                      <w:iCs/>
                      <w:color w:val="FFFFFF"/>
                      <w:sz w:val="20"/>
                      <w:szCs w:val="20"/>
                      <w:lang w:val="es-ES"/>
                    </w:rPr>
                    <w:t>Purchase Order</w:t>
                  </w:r>
                  <w:r w:rsidRPr="00373ECC">
                    <w:rPr>
                      <w:rFonts w:ascii="Arial" w:hAnsi="Arial" w:cs="Arial"/>
                      <w:color w:val="FFFFFF"/>
                      <w:sz w:val="20"/>
                      <w:szCs w:val="20"/>
                      <w:lang w:val="es-ES"/>
                    </w:rPr>
                    <w:t>)</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13" o:spid="_x0000_s1056" type="#_x0000_t32" style="position:absolute;margin-left:175.9pt;margin-top:7.6pt;width:0;height:17.45pt;z-index:251623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">
            <v:stroke endarrow="block"/>
          </v:shape>
        </w:pict>
      </w:r>
    </w:p>
    <w:p w:rsidR="00170AC2" w:rsidRDefault="00170AC2" w:rsidP="00EE277B">
      <w:pPr>
        <w:spacing w:after="0" w:line="240" w:lineRule="auto"/>
        <w:rPr>
          <w:b/>
          <w:sz w:val="28"/>
        </w:rPr>
      </w:pPr>
      <w:r>
        <w:rPr>
          <w:noProof/>
          <w:lang w:val="es-MX" w:eastAsia="es-MX"/>
        </w:rPr>
        <w:pict>
          <v:shape id="AutoShape 110" o:spid="_x0000_s1057" type="#_x0000_t109" style="position:absolute;margin-left:102.45pt;margin-top:9.8pt;width:149.7pt;height:28.25pt;z-index:25162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materiales solicita material al proveedor.</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14" o:spid="_x0000_s1058" type="#_x0000_t32" style="position:absolute;margin-left:176.75pt;margin-top:3.25pt;width:.4pt;height:19.2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">
            <v:stroke endarrow="block"/>
          </v:shape>
        </w:pict>
      </w:r>
    </w:p>
    <w:p w:rsidR="00170AC2" w:rsidRDefault="00170AC2" w:rsidP="00EE277B">
      <w:pPr>
        <w:spacing w:after="0" w:line="240" w:lineRule="auto"/>
        <w:rPr>
          <w:b/>
          <w:sz w:val="28"/>
        </w:rPr>
      </w:pPr>
      <w:r>
        <w:rPr>
          <w:noProof/>
          <w:lang w:val="es-MX" w:eastAsia="es-MX"/>
        </w:rPr>
        <w:pict>
          <v:shape id="AutoShape 188" o:spid="_x0000_s1059" type="#_x0000_t109" style="position:absolute;margin-left:112.95pt;margin-top:5.05pt;width:129.45pt;height:38.55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materiales  actualiza control/matriz de materiales</w:t>
                  </w:r>
                </w:p>
              </w:txbxContent>
            </v:textbox>
          </v:shape>
        </w:pict>
      </w:r>
    </w:p>
    <w:p w:rsidR="00170AC2" w:rsidRDefault="00170AC2" w:rsidP="00EE277B">
      <w:pPr>
        <w:spacing w:after="0" w:line="240" w:lineRule="auto"/>
        <w:rPr>
          <w:b/>
          <w:sz w:val="28"/>
        </w:rPr>
      </w:pPr>
      <w:r>
        <w:rPr>
          <w:noProof/>
          <w:lang w:val="es-MX" w:eastAsia="es-MX"/>
        </w:rPr>
        <w:pict>
          <v:shape id="AutoShape 146" o:spid="_x0000_s1060" type="#_x0000_t109" style="position:absolute;margin-left:267.45pt;margin-top:7.45pt;width:195.75pt;height:73.9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" fillcolor="#4f81bd" strokecolor="#243f60" strokeweight="2pt">
            <v:textbox inset="2.16pt,1.44pt,2.16pt,1.44pt">
              <w:txbxContent>
                <w:p w:rsidR="00170AC2" w:rsidRPr="00373ECC" w:rsidRDefault="00170AC2" w:rsidP="00514B22">
                  <w:pPr>
                    <w:pStyle w:val="NormalWeb"/>
                    <w:spacing w:before="0" w:beforeAutospacing="0" w:after="0" w:afterAutospacing="0"/>
                    <w:jc w:val="center"/>
                    <w:rPr>
                      <w:i/>
                      <w:color w:val="FFFFFF"/>
                    </w:rPr>
                  </w:pPr>
                  <w:r w:rsidRPr="00373ECC">
                    <w:rPr>
                      <w:rFonts w:ascii="Arial" w:hAnsi="Arial" w:cs="Arial"/>
                      <w:color w:val="FFFFFF"/>
                      <w:sz w:val="20"/>
                      <w:szCs w:val="20"/>
                      <w:lang w:val="es-ES"/>
                    </w:rPr>
                    <w:t xml:space="preserve">Personal de materiales del área de producción  avisa al proveedor que tiene material rechazado, para su reposición, anexando copia del documento de salida </w:t>
                  </w:r>
                  <w:r w:rsidRPr="00373ECC">
                    <w:rPr>
                      <w:rFonts w:ascii="Arial" w:hAnsi="Arial" w:cs="Arial"/>
                      <w:i/>
                      <w:color w:val="FFFFFF"/>
                      <w:sz w:val="20"/>
                      <w:szCs w:val="20"/>
                      <w:lang w:val="es-ES"/>
                    </w:rPr>
                    <w:t>(</w:t>
                  </w:r>
                  <w:r w:rsidRPr="00373ECC">
                    <w:rPr>
                      <w:rFonts w:ascii="Arial" w:hAnsi="Arial" w:cs="Arial"/>
                      <w:i/>
                      <w:iCs/>
                      <w:color w:val="FFFFFF"/>
                      <w:sz w:val="20"/>
                      <w:szCs w:val="20"/>
                      <w:lang w:val="es-ES"/>
                    </w:rPr>
                    <w:t>Formato 3040</w:t>
                  </w:r>
                  <w:r w:rsidRPr="00373ECC">
                    <w:rPr>
                      <w:rFonts w:ascii="Arial" w:hAnsi="Arial" w:cs="Arial"/>
                      <w:i/>
                      <w:color w:val="FFFFFF"/>
                      <w:sz w:val="20"/>
                      <w:szCs w:val="20"/>
                      <w:lang w:val="es-ES"/>
                    </w:rPr>
                    <w:t>)</w:t>
                  </w:r>
                </w:p>
              </w:txbxContent>
            </v:textbox>
          </v:shape>
        </w:pict>
      </w:r>
    </w:p>
    <w:p w:rsidR="00170AC2" w:rsidRDefault="00170AC2" w:rsidP="00EE277B">
      <w:pPr>
        <w:spacing w:after="0" w:line="240" w:lineRule="auto"/>
        <w:rPr>
          <w:b/>
          <w:sz w:val="28"/>
        </w:rPr>
      </w:pPr>
      <w:r>
        <w:rPr>
          <w:noProof/>
          <w:lang w:val="es-MX" w:eastAsia="es-MX"/>
        </w:rPr>
        <w:pict>
          <v:shape id="AutoShape 191" o:spid="_x0000_s1061" type="#_x0000_t32" style="position:absolute;margin-left:175.95pt;margin-top:9.6pt;width:.4pt;height:15.7pt;flip:x;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">
            <v:stroke endarrow="block"/>
          </v:shape>
        </w:pict>
      </w:r>
    </w:p>
    <w:p w:rsidR="00170AC2" w:rsidRDefault="00170AC2" w:rsidP="00EE277B">
      <w:pPr>
        <w:spacing w:after="0" w:line="240" w:lineRule="auto"/>
        <w:rPr>
          <w:b/>
          <w:sz w:val="28"/>
        </w:rPr>
      </w:pPr>
      <w:r>
        <w:rPr>
          <w:noProof/>
          <w:lang w:val="es-MX" w:eastAsia="es-MX"/>
        </w:rPr>
        <w:pict>
          <v:shape id="AutoShape 115" o:spid="_x0000_s1062" type="#_x0000_t109" style="position:absolute;margin-left:102.45pt;margin-top:10.75pt;width:149.7pt;height:27.45pt;z-index:25162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Proveedorentrega</w:t>
                  </w:r>
                  <w:r w:rsidRPr="00373ECC">
                    <w:rPr>
                      <w:rFonts w:ascii="Arial" w:hAnsi="Arial" w:cs="Arial"/>
                      <w:color w:val="FFFFFF"/>
                      <w:sz w:val="20"/>
                      <w:szCs w:val="20"/>
                      <w:lang w:val="en-US"/>
                    </w:rPr>
                    <w:t xml:space="preserve"> material a </w:t>
                  </w:r>
                  <w:r w:rsidRPr="00373ECC">
                    <w:rPr>
                      <w:rFonts w:ascii="Arial" w:hAnsi="Arial" w:cs="Arial"/>
                      <w:color w:val="FFFFFF"/>
                      <w:sz w:val="20"/>
                      <w:szCs w:val="20"/>
                      <w:lang w:val="es-ES"/>
                    </w:rPr>
                    <w:t>almacén</w:t>
                  </w:r>
                </w:p>
              </w:txbxContent>
            </v:textbox>
          </v:shape>
        </w:pict>
      </w:r>
    </w:p>
    <w:p w:rsidR="00170AC2" w:rsidRDefault="00170AC2" w:rsidP="00EE277B">
      <w:pPr>
        <w:spacing w:after="0" w:line="240" w:lineRule="auto"/>
        <w:rPr>
          <w:b/>
          <w:sz w:val="28"/>
        </w:rPr>
      </w:pPr>
      <w:r>
        <w:rPr>
          <w:noProof/>
          <w:lang w:val="es-MX" w:eastAsia="es-MX"/>
        </w:rPr>
        <w:pict>
          <v:shape id="AutoShape 147" o:spid="_x0000_s1063" type="#_x0000_t34" style="position:absolute;margin-left:253.3pt;margin-top:6.05pt;width:17.4pt;height:5.05pt;rotation:180;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">
            <v:stroke endarrow="block" joinstyle="round"/>
          </v:shape>
        </w:pict>
      </w:r>
    </w:p>
    <w:p w:rsidR="00170AC2" w:rsidRDefault="00170AC2" w:rsidP="00EE277B">
      <w:pPr>
        <w:spacing w:after="0" w:line="240" w:lineRule="auto"/>
        <w:rPr>
          <w:b/>
          <w:sz w:val="28"/>
        </w:rPr>
      </w:pPr>
      <w:r>
        <w:rPr>
          <w:noProof/>
          <w:lang w:val="es-MX" w:eastAsia="es-MX"/>
        </w:rPr>
        <w:pict>
          <v:shape id="AutoShape 123" o:spid="_x0000_s1064" type="#_x0000_t32" style="position:absolute;margin-left:177.2pt;margin-top:4.6pt;width:.4pt;height:22.4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">
            <v:stroke endarrow="block"/>
          </v:shape>
        </w:pict>
      </w:r>
    </w:p>
    <w:p w:rsidR="00170AC2" w:rsidRDefault="00170AC2" w:rsidP="00EE277B">
      <w:pPr>
        <w:spacing w:after="0" w:line="240" w:lineRule="auto"/>
        <w:rPr>
          <w:b/>
          <w:sz w:val="28"/>
        </w:rPr>
      </w:pPr>
      <w:r>
        <w:rPr>
          <w:noProof/>
          <w:lang w:val="es-MX" w:eastAsia="es-MX"/>
        </w:rPr>
        <w:pict>
          <v:shape id="AutoShape 145" o:spid="_x0000_s1065" type="#_x0000_t109" style="position:absolute;margin-left:275.7pt;margin-top:13.55pt;width:142.2pt;height:66.25pt;z-index:25168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" fillcolor="#4f81bd" strokecolor="#243f60" strokeweight="2pt">
            <v:textbox inset="2.16pt,1.44pt,2.16pt,1.44pt">
              <w:txbxContent>
                <w:p w:rsidR="00170AC2" w:rsidRPr="00373ECC" w:rsidRDefault="00170AC2" w:rsidP="00514B22">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manejo de materiales del área de producción  lleva el material al área de cuarentena del almacén</w:t>
                  </w:r>
                </w:p>
              </w:txbxContent>
            </v:textbox>
          </v:shape>
        </w:pict>
      </w:r>
      <w:r>
        <w:rPr>
          <w:noProof/>
          <w:lang w:val="es-MX" w:eastAsia="es-MX"/>
        </w:rPr>
        <w:pict>
          <v:shape id="AutoShape 149" o:spid="_x0000_s1066" type="#_x0000_t34" style="position:absolute;margin-left:353pt;margin-top:4.1pt;width:19.05pt;height:3.55pt;rotation:-90;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" adj="10772">
            <v:stroke endarrow="block" joinstyle="round"/>
          </v:shape>
        </w:pict>
      </w:r>
      <w:r>
        <w:rPr>
          <w:noProof/>
          <w:lang w:val="es-MX" w:eastAsia="es-MX"/>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16" o:spid="_x0000_s1067" type="#_x0000_t114" style="position:absolute;margin-left:93.45pt;margin-top:9.15pt;width:168.45pt;height:63.25pt;z-index:25162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manejo de materiales del área de producción revisa que se cumpla con la documentación requerida y con el pedido</w:t>
                  </w:r>
                </w:p>
              </w:txbxContent>
            </v:textbox>
          </v:shape>
        </w:pict>
      </w:r>
    </w:p>
    <w:p w:rsidR="00170AC2" w:rsidRDefault="00170AC2" w:rsidP="00EE277B">
      <w:pPr>
        <w:spacing w:after="0" w:line="240" w:lineRule="auto"/>
        <w:rPr>
          <w:b/>
          <w:sz w:val="28"/>
        </w:rPr>
      </w:pPr>
      <w:r>
        <w:rPr>
          <w:noProof/>
          <w:lang w:val="es-MX" w:eastAsia="es-MX"/>
        </w:rPr>
        <w:pict>
          <v:shape id="AutoShape 229" o:spid="_x0000_s1068" type="#_x0000_t34" style="position:absolute;margin-left:419.2pt;margin-top:29.7pt;width:17.4pt;height:5.05pt;rotation:180;flip: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">
            <v:stroke endarrow="block" joinstyle="round"/>
          </v:shape>
        </w:pict>
      </w:r>
      <w:r>
        <w:rPr>
          <w:noProof/>
          <w:lang w:val="es-MX" w:eastAsia="es-MX"/>
        </w:rPr>
        <w:pict>
          <v:oval id="Oval 230" o:spid="_x0000_s1069" style="position:absolute;margin-left:433.55pt;margin-top:11.85pt;width:36pt;height:33.75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" fillcolor="#adb9ca">
            <v:textbox inset="2.16pt,1.44pt,2.16pt,1.44pt">
              <w:txbxContent>
                <w:p w:rsidR="00170AC2" w:rsidRPr="00514B22" w:rsidRDefault="00170AC2" w:rsidP="00514B22">
                  <w:pPr>
                    <w:jc w:val="center"/>
                    <w:rPr>
                      <w:b/>
                      <w:sz w:val="32"/>
                    </w:rPr>
                  </w:pPr>
                  <w:r w:rsidRPr="00514B22">
                    <w:rPr>
                      <w:b/>
                      <w:sz w:val="32"/>
                    </w:rPr>
                    <w:t>1</w:t>
                  </w:r>
                </w:p>
              </w:txbxContent>
            </v:textbox>
          </v:oval>
        </w:pict>
      </w:r>
    </w:p>
    <w:p w:rsidR="00170AC2" w:rsidRDefault="00170AC2" w:rsidP="00EE277B">
      <w:pPr>
        <w:spacing w:after="0" w:line="240" w:lineRule="auto"/>
        <w:rPr>
          <w:b/>
          <w:noProof/>
          <w:sz w:val="28"/>
          <w:lang w:val="es-MX"/>
        </w:rPr>
      </w:pPr>
      <w:r>
        <w:rPr>
          <w:noProof/>
          <w:lang w:val="es-MX" w:eastAsia="es-MX"/>
        </w:rPr>
        <w:pict>
          <v:shape id="_x0000_s1070" type="#_x0000_t32" style="position:absolute;margin-left:181.6pt;margin-top:35.9pt;width:.4pt;height:16.4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">
            <v:stroke endarrow="block"/>
          </v:shape>
        </w:pict>
      </w:r>
    </w:p>
    <w:p w:rsidR="00170AC2" w:rsidRDefault="00170AC2" w:rsidP="00EE277B">
      <w:pPr>
        <w:spacing w:after="0" w:line="240" w:lineRule="auto"/>
        <w:rPr>
          <w:b/>
          <w:sz w:val="28"/>
        </w:rPr>
      </w:pPr>
      <w:r>
        <w:rPr>
          <w:noProof/>
          <w:lang w:val="es-MX" w:eastAsia="es-MX"/>
        </w:rPr>
        <w:pict>
          <v:shapetype id="_x0000_t177" coordsize="21600,21600" o:spt="177" path="m,l21600,r,17255l10800,21600,,17255xe">
            <v:stroke joinstyle="miter"/>
            <v:path gradientshapeok="t" o:connecttype="rect" textboxrect="0,0,21600,17255"/>
          </v:shapetype>
          <v:shape id="Flowchart: Off-page Connector 37" o:spid="_x0000_s1071" type="#_x0000_t177" style="position:absolute;margin-left:167.65pt;margin-top:37.15pt;width:30.75pt;height:35.25pt;z-index:25169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" fillcolor="#4f81bd" strokecolor="#385d8a" strokeweight="2pt">
            <v:textbox>
              <w:txbxContent>
                <w:p w:rsidR="00170AC2" w:rsidRPr="00373ECC" w:rsidRDefault="00170AC2" w:rsidP="00584BC0">
                  <w:pPr>
                    <w:jc w:val="center"/>
                    <w:rPr>
                      <w:b/>
                      <w:color w:val="FFFFFF"/>
                      <w:sz w:val="40"/>
                      <w:lang w:val="es-MX"/>
                    </w:rPr>
                  </w:pPr>
                  <w:r w:rsidRPr="00373ECC">
                    <w:rPr>
                      <w:b/>
                      <w:color w:val="FFFFFF"/>
                      <w:sz w:val="40"/>
                      <w:lang w:val="es-MX"/>
                    </w:rPr>
                    <w:t>1</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Flowchart: Off-page Connector 33" o:spid="_x0000_s1072" type="#_x0000_t177" style="position:absolute;margin-left:81.05pt;margin-top:-25.9pt;width:39.2pt;height:44.25pt;z-index:251694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" fillcolor="#4f81bd" strokecolor="#243f60" strokeweight="2pt">
            <v:textbox>
              <w:txbxContent>
                <w:p w:rsidR="00170AC2" w:rsidRPr="00037FEA" w:rsidRDefault="00170AC2" w:rsidP="00037FEA">
                  <w:pPr>
                    <w:jc w:val="center"/>
                    <w:rPr>
                      <w:b/>
                      <w:sz w:val="40"/>
                      <w:lang w:val="es-MX"/>
                    </w:rPr>
                  </w:pPr>
                  <w:r w:rsidRPr="00037FEA">
                    <w:rPr>
                      <w:b/>
                      <w:sz w:val="40"/>
                      <w:lang w:val="es-MX"/>
                    </w:rPr>
                    <w:t>1</w:t>
                  </w:r>
                </w:p>
              </w:txbxContent>
            </v:textbox>
          </v:shape>
        </w:pict>
      </w:r>
    </w:p>
    <w:p w:rsidR="00170AC2" w:rsidRDefault="00170AC2" w:rsidP="00EE277B">
      <w:pPr>
        <w:spacing w:after="0" w:line="240" w:lineRule="auto"/>
        <w:rPr>
          <w:b/>
          <w:sz w:val="28"/>
        </w:rPr>
      </w:pPr>
      <w:r>
        <w:rPr>
          <w:noProof/>
          <w:lang w:val="es-MX" w:eastAsia="es-MX"/>
        </w:rPr>
        <w:pict>
          <v:shape id="_x0000_s1073" type="#_x0000_t32" style="position:absolute;margin-left:102.05pt;margin-top:.65pt;width:.4pt;height:22.4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">
            <v:stroke endarrow="block"/>
          </v:shape>
        </w:pict>
      </w:r>
    </w:p>
    <w:p w:rsidR="00170AC2" w:rsidRDefault="00170AC2" w:rsidP="00EE277B">
      <w:pPr>
        <w:spacing w:after="0" w:line="240" w:lineRule="auto"/>
        <w:rPr>
          <w:b/>
          <w:sz w:val="28"/>
        </w:rPr>
      </w:pPr>
      <w:r>
        <w:rPr>
          <w:noProof/>
          <w:lang w:val="es-MX" w:eastAsia="es-MX"/>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117" o:spid="_x0000_s1074" type="#_x0000_t130" style="position:absolute;margin-left:0;margin-top:8.35pt;width:237.75pt;height:57.45pt;z-index:25163212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" fillcolor="#4f81bd" strokecolor="#243f60" strokeweight="2pt">
            <v:textbox inset="2.16pt,1.44pt,2.16pt,1.44pt">
              <w:txbxContent>
                <w:p w:rsidR="00170AC2" w:rsidRPr="00037FEA" w:rsidRDefault="00170AC2" w:rsidP="004A6555">
                  <w:pPr>
                    <w:pStyle w:val="NormalWeb"/>
                    <w:spacing w:before="0" w:beforeAutospacing="0" w:after="0" w:afterAutospacing="0"/>
                    <w:jc w:val="center"/>
                  </w:pPr>
                  <w:r w:rsidRPr="00037FEA">
                    <w:rPr>
                      <w:rFonts w:ascii="Arial" w:hAnsi="Arial" w:cs="Arial"/>
                      <w:sz w:val="20"/>
                      <w:szCs w:val="20"/>
                      <w:lang w:val="es-ES"/>
                    </w:rPr>
                    <w:t>Personal de manejo de materiales del área de producción  actualiza la información en el control de materiales</w:t>
                  </w:r>
                </w:p>
              </w:txbxContent>
            </v:textbox>
            <w10:wrap anchorx="margin"/>
          </v:shape>
        </w:pict>
      </w:r>
      <w:r>
        <w:rPr>
          <w:noProof/>
          <w:lang w:val="es-MX" w:eastAsia="es-MX"/>
        </w:rPr>
        <w:pict>
          <v:shape id="AutoShape 121" o:spid="_x0000_s1075" type="#_x0000_t109" style="position:absolute;margin-left:269.7pt;margin-top:122.4pt;width:154.95pt;height:41.9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" fillcolor="#4f81bd" strokecolor="#243f60" strokeweight="2pt">
            <v:textbox inset="2.16pt,1.44pt,2.16pt,1.44pt">
              <w:txbxContent>
                <w:p w:rsidR="00170AC2" w:rsidRPr="00373ECC" w:rsidRDefault="00170AC2" w:rsidP="004A6555">
                  <w:pPr>
                    <w:pStyle w:val="NormalWeb"/>
                    <w:spacing w:before="0" w:beforeAutospacing="0" w:after="0" w:afterAutospacing="0" w:line="180" w:lineRule="exact"/>
                    <w:jc w:val="center"/>
                    <w:rPr>
                      <w:color w:val="FFFFFF"/>
                    </w:rPr>
                  </w:pPr>
                  <w:r w:rsidRPr="00373ECC">
                    <w:rPr>
                      <w:rFonts w:ascii="Arial" w:hAnsi="Arial" w:cs="Arial"/>
                      <w:color w:val="FFFFFF"/>
                      <w:sz w:val="20"/>
                      <w:szCs w:val="20"/>
                      <w:lang w:val="es-ES"/>
                    </w:rPr>
                    <w:t>Personal de manejo de materiales envía el material identificado al área de control de calidad</w:t>
                  </w:r>
                </w:p>
              </w:txbxContent>
            </v:textbox>
          </v:shape>
        </w:pict>
      </w:r>
      <w:r>
        <w:rPr>
          <w:noProof/>
          <w:lang w:val="es-MX" w:eastAsia="es-MX"/>
        </w:rPr>
        <w:pict>
          <v:shape id="AutoShape 122" o:spid="_x0000_s1076" type="#_x0000_t109" style="position:absolute;margin-left:277.95pt;margin-top:193.65pt;width:137.7pt;height:45.4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control de calidad inspecciona los detalles</w:t>
                  </w:r>
                </w:p>
              </w:txbxContent>
            </v:textbox>
          </v:shape>
        </w:pict>
      </w:r>
      <w:r>
        <w:rPr>
          <w:noProof/>
          <w:lang w:val="es-MX" w:eastAsia="es-MX"/>
        </w:rPr>
        <w:pict>
          <v:shape id="AutoShape 126" o:spid="_x0000_s1077" type="#_x0000_t32" style="position:absolute;margin-left:149.7pt;margin-top:143.1pt;width:120.05pt;height:0;z-index:251637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">
            <v:stroke endarrow="block"/>
          </v:shape>
        </w:pict>
      </w:r>
      <w:r>
        <w:rPr>
          <w:noProof/>
          <w:lang w:val="es-MX" w:eastAsia="es-MX"/>
        </w:rPr>
        <w:pict>
          <v:shape id="AutoShape 127" o:spid="_x0000_s1078" type="#_x0000_t32" style="position:absolute;margin-left:347.05pt;margin-top:164.05pt;width:0;height:29.2pt;flip:x;z-index:251638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">
            <v:stroke endarrow="block"/>
          </v:shape>
        </w:pict>
      </w:r>
      <w:r>
        <w:rPr>
          <w:noProof/>
          <w:lang w:val="es-MX" w:eastAsia="es-MX"/>
        </w:rPr>
        <w:pict>
          <v:shape id="AutoShape 128" o:spid="_x0000_s1079" type="#_x0000_t110" style="position:absolute;margin-left:289.95pt;margin-top:254.4pt;width:114.8pt;height:104.8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¿Existen puntos fuera de tolerancia?</w:t>
                  </w:r>
                </w:p>
              </w:txbxContent>
            </v:textbox>
          </v:shape>
        </w:pict>
      </w:r>
      <w:r>
        <w:rPr>
          <w:noProof/>
          <w:lang w:val="es-MX" w:eastAsia="es-MX"/>
        </w:rPr>
        <w:pict>
          <v:shape id="AutoShape 131" o:spid="_x0000_s1080" type="#_x0000_t32" style="position:absolute;margin-left:347.05pt;margin-top:238.95pt;width:0;height:15.35pt;z-index:2516403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">
            <v:stroke endarrow="block"/>
          </v:shape>
        </w:pict>
      </w:r>
      <w:r>
        <w:rPr>
          <w:noProof/>
          <w:lang w:val="es-MX" w:eastAsia="es-MX"/>
        </w:rPr>
        <w:pict>
          <v:shape id="AutoShape 132" o:spid="_x0000_s1081" type="#_x0000_t109" style="position:absolute;margin-left:153.45pt;margin-top:271.65pt;width:101.3pt;height:68.8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control de calidad  sella la tarjeta 8902 con "RECHAZO"</w:t>
                  </w:r>
                </w:p>
              </w:txbxContent>
            </v:textbox>
          </v:shape>
        </w:pict>
      </w:r>
      <w:r>
        <w:rPr>
          <w:noProof/>
          <w:lang w:val="es-MX" w:eastAsia="es-MX"/>
        </w:rPr>
        <w:pict>
          <v:shape id="AutoShape 133" o:spid="_x0000_s1082" type="#_x0000_t109" style="position:absolute;margin-left:296.7pt;margin-top:376.65pt;width:101.3pt;height:69.25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control de calidad  sella la tarjeta 8902 con "ACEPTADO"</w:t>
                  </w:r>
                </w:p>
              </w:txbxContent>
            </v:textbox>
          </v:shape>
        </w:pict>
      </w:r>
      <w:r>
        <w:rPr>
          <w:noProof/>
          <w:lang w:val="es-MX" w:eastAsia="es-MX"/>
        </w:rPr>
        <w:pict>
          <v:shape id="AutoShape 135" o:spid="_x0000_s1083" type="#_x0000_t130" style="position:absolute;margin-left:181.95pt;margin-top:480.9pt;width:183.85pt;height:52.4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manejo de materiales actualiza la información en base a la decisión tomada</w:t>
                  </w:r>
                </w:p>
              </w:txbxContent>
            </v:textbox>
          </v:shape>
        </w:pict>
      </w:r>
      <w:r>
        <w:rPr>
          <w:noProof/>
          <w:lang w:val="es-MX" w:eastAsia="es-MX"/>
        </w:rPr>
        <w:pict>
          <v:shape id="AutoShape 136" o:spid="_x0000_s1084" type="#_x0000_t34" style="position:absolute;margin-left:168.4pt;margin-top:376.45pt;width:140.75pt;height:69.4pt;rotation:90;flip:x;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">
            <v:stroke endarrow="block"/>
          </v:shape>
        </w:pict>
      </w:r>
      <w:r>
        <w:rPr>
          <w:noProof/>
          <w:lang w:val="es-MX" w:eastAsia="es-MX"/>
        </w:rPr>
        <w:pict>
          <v:shape id="AutoShape 140" o:spid="_x0000_s1085" type="#_x0000_t110" style="position:absolute;margin-left:205.95pt;margin-top:550.65pt;width:134.1pt;height:108.4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s-ES"/>
                    </w:rPr>
                    <w:t>¿El material fue aceptado,  desviado o reparado?</w:t>
                  </w:r>
                </w:p>
              </w:txbxContent>
            </v:textbox>
          </v:shape>
        </w:pict>
      </w:r>
      <w:r>
        <w:rPr>
          <w:noProof/>
          <w:lang w:val="es-MX" w:eastAsia="es-MX"/>
        </w:rPr>
        <w:pict>
          <v:shape id="AutoShape 144" o:spid="_x0000_s1086" type="#_x0000_t32" style="position:absolute;margin-left:273.5pt;margin-top:533.9pt;width:.75pt;height:16.85pt;flip:x;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">
            <v:stroke endarrow="block"/>
          </v:shape>
        </w:pict>
      </w:r>
      <w:r>
        <w:rPr>
          <w:noProof/>
          <w:lang w:val="es-MX" w:eastAsia="es-MX"/>
        </w:rPr>
        <w:pict>
          <v:shape id="AutoShape 193" o:spid="_x0000_s1087" type="#_x0000_t32" style="position:absolute;margin-left:254.75pt;margin-top:306.7pt;width:34.9pt;height:0;flip:x y;z-index:251650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">
            <v:stroke endarrow="block"/>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25" o:spid="_x0000_s1088" type="#_x0000_t32" style="position:absolute;margin-left:91.95pt;margin-top:15.75pt;width:3.6pt;height:23.55pt;flip:x;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">
            <v:stroke endarrow="block"/>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18" o:spid="_x0000_s1089" type="#_x0000_t110" style="position:absolute;margin-left:25.2pt;margin-top:5.45pt;width:124.2pt;height:104.8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" fillcolor="#4f81bd" strokecolor="#243f60" strokeweight="2pt">
            <v:textbox inset="2.16pt,1.44pt,2.16pt,1.44pt">
              <w:txbxContent>
                <w:p w:rsidR="00170AC2" w:rsidRPr="00373ECC" w:rsidRDefault="00170AC2" w:rsidP="004A6555">
                  <w:pPr>
                    <w:pStyle w:val="NormalWeb"/>
                    <w:spacing w:before="0" w:beforeAutospacing="0" w:after="0" w:afterAutospacing="0"/>
                    <w:jc w:val="center"/>
                    <w:rPr>
                      <w:color w:val="FFFFFF"/>
                    </w:rPr>
                  </w:pPr>
                  <w:r w:rsidRPr="00373ECC">
                    <w:rPr>
                      <w:rFonts w:ascii="Arial" w:hAnsi="Arial" w:cs="Arial"/>
                      <w:color w:val="FFFFFF"/>
                      <w:sz w:val="20"/>
                      <w:szCs w:val="20"/>
                      <w:lang w:val="en-US"/>
                    </w:rPr>
                    <w:t xml:space="preserve">¿El material </w:t>
                  </w:r>
                  <w:r w:rsidRPr="00373ECC">
                    <w:rPr>
                      <w:rFonts w:ascii="Arial" w:hAnsi="Arial" w:cs="Arial"/>
                      <w:color w:val="FFFFFF"/>
                      <w:sz w:val="20"/>
                      <w:szCs w:val="20"/>
                      <w:lang w:val="es-ES"/>
                    </w:rPr>
                    <w:t>requiereinspección</w:t>
                  </w:r>
                  <w:r w:rsidRPr="00373ECC">
                    <w:rPr>
                      <w:rFonts w:ascii="Arial" w:hAnsi="Arial" w:cs="Arial"/>
                      <w:color w:val="FFFFFF"/>
                      <w:sz w:val="20"/>
                      <w:szCs w:val="20"/>
                      <w:lang w:val="en-US"/>
                    </w:rPr>
                    <w:t>?</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Text Box 153" o:spid="_x0000_s1090" type="#_x0000_t202" style="position:absolute;margin-left:149.05pt;margin-top:3.5pt;width:12.35pt;height:12.95pt;z-index:251696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" filled="f" stroked="f">
            <v:textbox style="mso-fit-shape-to-text:t" inset="1.44pt,1.44pt,1.44pt,0">
              <w:txbxContent>
                <w:p w:rsidR="00170AC2" w:rsidRPr="00584BC0" w:rsidRDefault="00170AC2" w:rsidP="00584BC0">
                  <w:pPr>
                    <w:pStyle w:val="NormalWeb"/>
                    <w:spacing w:before="0" w:beforeAutospacing="0" w:after="0" w:afterAutospacing="0"/>
                    <w:jc w:val="center"/>
                    <w:rPr>
                      <w:rFonts w:ascii="Bell MT" w:hAnsi="Bell MT"/>
                      <w:i/>
                      <w:iCs/>
                      <w:color w:val="000000"/>
                      <w:lang w:val="es-ES"/>
                    </w:rPr>
                  </w:pPr>
                  <w:r w:rsidRPr="00584BC0">
                    <w:rPr>
                      <w:rFonts w:ascii="Bell MT" w:hAnsi="Bell MT"/>
                      <w:i/>
                      <w:iCs/>
                      <w:color w:val="000000"/>
                      <w:lang w:val="es-ES"/>
                    </w:rPr>
                    <w:t>Si</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39" o:spid="_x0000_s1091" type="#_x0000_t32" style="position:absolute;margin-left:87.45pt;margin-top:7.75pt;width:4.5pt;height:357.75pt;flip:x;z-index:2516464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">
            <v:stroke endarrow="block"/>
          </v:shape>
        </w:pict>
      </w:r>
      <w:r>
        <w:rPr>
          <w:noProof/>
          <w:lang w:val="es-MX" w:eastAsia="es-MX"/>
        </w:rPr>
        <w:pict>
          <v:shape id="Text Box 154" o:spid="_x0000_s1092" type="#_x0000_t202" style="position:absolute;margin-left:60.4pt;margin-top:3.75pt;width:16.25pt;height:12.95pt;z-index:251697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" filled="f" stroked="f">
            <v:textbox style="mso-fit-shape-to-text:t" inset="1.44pt,1.44pt,1.44pt,0">
              <w:txbxContent>
                <w:p w:rsidR="00170AC2" w:rsidRPr="00584BC0" w:rsidRDefault="00170AC2" w:rsidP="00584BC0">
                  <w:pPr>
                    <w:pStyle w:val="NormalWeb"/>
                    <w:spacing w:before="0" w:beforeAutospacing="0" w:after="0" w:afterAutospacing="0"/>
                    <w:jc w:val="center"/>
                    <w:rPr>
                      <w:i/>
                    </w:rPr>
                  </w:pPr>
                  <w:r w:rsidRPr="00584BC0">
                    <w:rPr>
                      <w:rFonts w:ascii="Bell MT" w:hAnsi="Bell MT"/>
                      <w:i/>
                      <w:iCs/>
                      <w:color w:val="000000"/>
                      <w:lang w:val="es-ES"/>
                    </w:rPr>
                    <w:t>No</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60" o:spid="_x0000_s1093" type="#_x0000_t34" style="position:absolute;margin-left:340.45pt;margin-top:7.3pt;width:16.75pt;height:3.55pt;rotation:90;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" adj="10768">
            <v:stroke endarrow="block" joinstyle="round"/>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37" o:spid="_x0000_s1094" type="#_x0000_t34" style="position:absolute;margin-left:292.1pt;margin-top:-1.75pt;width:35.55pt;height:72.8pt;rotation:9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">
            <v:stroke endarrow="block"/>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38" o:spid="_x0000_s1095" type="#_x0000_t109" style="position:absolute;margin-left:0;margin-top:9.05pt;width:183.45pt;height:46.4pt;z-index:25164544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" fillcolor="#4f81bd" strokecolor="#243f60" strokeweight="2pt">
            <v:textbox inset="2.16pt,1.44pt,2.16pt,1.44pt">
              <w:txbxContent>
                <w:p w:rsidR="00170AC2" w:rsidRPr="00373ECC" w:rsidRDefault="00170AC2" w:rsidP="004A6555">
                  <w:pPr>
                    <w:pStyle w:val="NormalWeb"/>
                    <w:spacing w:before="0" w:beforeAutospacing="0" w:after="0" w:afterAutospacing="0" w:line="180" w:lineRule="exact"/>
                    <w:jc w:val="center"/>
                    <w:rPr>
                      <w:color w:val="FFFFFF"/>
                    </w:rPr>
                  </w:pPr>
                  <w:r w:rsidRPr="00373ECC">
                    <w:rPr>
                      <w:rFonts w:ascii="Arial" w:hAnsi="Arial" w:cs="Arial"/>
                      <w:color w:val="FFFFFF"/>
                      <w:sz w:val="20"/>
                      <w:szCs w:val="20"/>
                      <w:lang w:val="es-ES"/>
                    </w:rPr>
                    <w:t>Personal de manejo de materiales entrega el material al área de producción y la factura al área de contraloría</w:t>
                  </w:r>
                </w:p>
              </w:txbxContent>
            </v:textbox>
            <w10:wrap anchorx="margin"/>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43" o:spid="_x0000_s1096" type="#_x0000_t34" style="position:absolute;margin-left:183.9pt;margin-top:16.9pt;width:27pt;height:3.6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">
            <v:stroke endarrow="block"/>
          </v:shape>
        </w:pict>
      </w:r>
      <w:r>
        <w:rPr>
          <w:noProof/>
          <w:lang w:val="es-MX" w:eastAsia="es-MX"/>
        </w:rPr>
        <w:pict>
          <v:oval id="Oval 231" o:spid="_x0000_s1097" style="position:absolute;margin-left:379.2pt;margin-top:7.1pt;width:36pt;height:33.75pt;z-index:25168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" fillcolor="#4f81bd" strokecolor="#243f60" strokeweight="2pt">
            <v:textbox inset="2.16pt,1.44pt,2.16pt,1.44pt">
              <w:txbxContent>
                <w:p w:rsidR="00170AC2" w:rsidRPr="00514B22" w:rsidRDefault="00170AC2" w:rsidP="00514B22">
                  <w:pPr>
                    <w:jc w:val="center"/>
                    <w:rPr>
                      <w:b/>
                      <w:sz w:val="32"/>
                    </w:rPr>
                  </w:pPr>
                  <w:r w:rsidRPr="00514B22">
                    <w:rPr>
                      <w:b/>
                      <w:sz w:val="32"/>
                    </w:rPr>
                    <w:t>1</w:t>
                  </w:r>
                </w:p>
              </w:txbxContent>
            </v:textbox>
          </v:oval>
        </w:pict>
      </w:r>
    </w:p>
    <w:p w:rsidR="00170AC2" w:rsidRDefault="00170AC2" w:rsidP="00EE277B">
      <w:pPr>
        <w:spacing w:after="0" w:line="240" w:lineRule="auto"/>
        <w:rPr>
          <w:b/>
          <w:sz w:val="28"/>
        </w:rPr>
      </w:pPr>
      <w:r>
        <w:rPr>
          <w:noProof/>
          <w:lang w:val="es-MX" w:eastAsia="es-MX"/>
        </w:rPr>
        <w:pict>
          <v:shape id="_x0000_s1098" type="#_x0000_t34" style="position:absolute;margin-left:81.45pt;margin-top:11.8pt;width:16.75pt;height:3.55pt;rotation:90;flip:x;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" adj="11735">
            <v:stroke endarrow="block" joinstyle="round"/>
          </v:shape>
        </w:pict>
      </w:r>
      <w:r>
        <w:rPr>
          <w:noProof/>
          <w:lang w:val="es-MX" w:eastAsia="es-MX"/>
        </w:rPr>
        <w:pict>
          <v:shape id="AutoShape 161" o:spid="_x0000_s1099" type="#_x0000_t34" style="position:absolute;margin-left:334.6pt;margin-top:6.55pt;width:42.35pt;height:3.5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" adj="10787">
            <v:stroke endarrow="block" joinstyle="round"/>
          </v:shape>
        </w:pict>
      </w:r>
    </w:p>
    <w:p w:rsidR="00170AC2" w:rsidRDefault="00170AC2" w:rsidP="00EE277B">
      <w:pPr>
        <w:spacing w:after="0" w:line="240" w:lineRule="auto"/>
        <w:rPr>
          <w:b/>
          <w:sz w:val="28"/>
        </w:rPr>
      </w:pPr>
      <w:r>
        <w:rPr>
          <w:noProof/>
          <w:lang w:val="es-MX" w:eastAsia="es-MX"/>
        </w:rPr>
        <w:pict>
          <v:shape id="Flowchart: Off-page Connector 95" o:spid="_x0000_s1100" type="#_x0000_t177" style="position:absolute;margin-left:72.8pt;margin-top:2.9pt;width:39.2pt;height:44.25pt;z-index:251714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" fillcolor="#4f81bd" strokecolor="#385d8a" strokeweight="2pt">
            <v:textbox>
              <w:txbxContent>
                <w:p w:rsidR="00170AC2" w:rsidRPr="00373ECC" w:rsidRDefault="00170AC2" w:rsidP="0007112C">
                  <w:pPr>
                    <w:jc w:val="center"/>
                    <w:rPr>
                      <w:b/>
                      <w:color w:val="FFFFFF"/>
                      <w:sz w:val="40"/>
                      <w:lang w:val="es-MX"/>
                    </w:rPr>
                  </w:pPr>
                  <w:r w:rsidRPr="00373ECC">
                    <w:rPr>
                      <w:b/>
                      <w:color w:val="FFFFFF"/>
                      <w:sz w:val="40"/>
                      <w:lang w:val="es-MX"/>
                    </w:rPr>
                    <w:t>2</w:t>
                  </w:r>
                </w:p>
              </w:txbxContent>
            </v:textbox>
          </v:shape>
        </w:pict>
      </w:r>
      <w:r>
        <w:rPr>
          <w:noProof/>
          <w:lang w:val="es-MX" w:eastAsia="es-MX"/>
        </w:rPr>
        <w:pict>
          <v:shape id="AutoShape 134" o:spid="_x0000_s1101" type="#_x0000_t32" style="position:absolute;margin-left:875.9pt;margin-top:1180.95pt;width:0;height:16.85pt;z-index:251654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">
            <v:stroke endarrow="block"/>
          </v:shape>
        </w:pict>
      </w:r>
      <w:r>
        <w:rPr>
          <w:noProof/>
          <w:lang w:val="es-MX" w:eastAsia="es-MX"/>
        </w:rPr>
        <w:pict>
          <v:shape id="AutoShape 157" o:spid="_x0000_s1102" type="#_x0000_t109" style="position:absolute;margin-left:15.75pt;margin-top:460.1pt;width:225.5pt;height:26.9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" fillcolor="#adb9ca">
            <v:textbox inset="2.16pt,1.44pt,2.16pt,1.44pt">
              <w:txbxContent>
                <w:p w:rsidR="00170AC2" w:rsidRDefault="00170AC2" w:rsidP="00C10CEB">
                  <w:pPr>
                    <w:pStyle w:val="NormalWeb"/>
                    <w:spacing w:before="0" w:beforeAutospacing="0" w:after="0" w:afterAutospacing="0"/>
                    <w:jc w:val="center"/>
                  </w:pPr>
                  <w:r w:rsidRPr="00C10CEB">
                    <w:rPr>
                      <w:rFonts w:ascii="Arial" w:hAnsi="Arial" w:cs="Arial"/>
                      <w:color w:val="000000"/>
                      <w:sz w:val="20"/>
                      <w:szCs w:val="20"/>
                      <w:lang w:val="es-ES"/>
                    </w:rPr>
                    <w:t>Personal de Manejo de Materiales Verifica Pesos y Dimensiones de la Caja y Herramienta</w:t>
                  </w:r>
                </w:p>
              </w:txbxContent>
            </v:textbox>
          </v:shape>
        </w:pict>
      </w:r>
      <w:r>
        <w:rPr>
          <w:noProof/>
          <w:lang w:val="es-MX" w:eastAsia="es-MX"/>
        </w:rPr>
        <w:pict>
          <v:shape id="AutoShape 158" o:spid="_x0000_s1103" type="#_x0000_t109" style="position:absolute;margin-left:46.15pt;margin-top:515.5pt;width:164.7pt;height:26.5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" fillcolor="#adb9ca">
            <v:textbox inset="2.16pt,1.44pt,2.16pt,1.44pt">
              <w:txbxContent>
                <w:p w:rsidR="00170AC2" w:rsidRDefault="00170AC2" w:rsidP="00C10CEB">
                  <w:pPr>
                    <w:pStyle w:val="NormalWeb"/>
                    <w:spacing w:before="0" w:beforeAutospacing="0" w:after="0" w:afterAutospacing="0"/>
                    <w:jc w:val="center"/>
                  </w:pPr>
                  <w:r w:rsidRPr="00C10CEB">
                    <w:rPr>
                      <w:rFonts w:ascii="Arial" w:hAnsi="Arial" w:cs="Arial"/>
                      <w:color w:val="000000"/>
                      <w:sz w:val="20"/>
                      <w:szCs w:val="20"/>
                      <w:lang w:val="es-ES"/>
                    </w:rPr>
                    <w:t>Personal de Manejo de Materiales Empaca el Producto</w:t>
                  </w:r>
                </w:p>
              </w:txbxContent>
            </v:textbox>
          </v:shape>
        </w:pict>
      </w:r>
      <w:r>
        <w:rPr>
          <w:noProof/>
          <w:lang w:val="es-MX" w:eastAsia="es-MX"/>
        </w:rPr>
        <w:pict>
          <v:shape id="AutoShape 159" o:spid="_x0000_s1104" type="#_x0000_t109" style="position:absolute;margin-left:24.75pt;margin-top:569.8pt;width:207.5pt;height:26.9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" fillcolor="#adb9ca">
            <v:textbox inset="2.16pt,1.44pt,2.16pt,1.44pt">
              <w:txbxContent>
                <w:p w:rsidR="00170AC2" w:rsidRDefault="00170AC2" w:rsidP="00C10CEB">
                  <w:pPr>
                    <w:pStyle w:val="NormalWeb"/>
                    <w:spacing w:before="0" w:beforeAutospacing="0" w:after="0" w:afterAutospacing="0"/>
                    <w:jc w:val="center"/>
                  </w:pPr>
                  <w:r w:rsidRPr="00C10CEB">
                    <w:rPr>
                      <w:rFonts w:ascii="Arial" w:hAnsi="Arial" w:cs="Arial"/>
                      <w:color w:val="000000"/>
                      <w:sz w:val="20"/>
                      <w:szCs w:val="20"/>
                      <w:lang w:val="es-ES"/>
                    </w:rPr>
                    <w:t>Personal de Manejo de Materiales Solicita Auditor Para Darle Salida al Producto</w:t>
                  </w:r>
                </w:p>
              </w:txbxContent>
            </v:textbox>
          </v:shape>
        </w:pict>
      </w:r>
      <w:r>
        <w:rPr>
          <w:noProof/>
          <w:lang w:val="es-MX" w:eastAsia="es-MX"/>
        </w:rPr>
        <w:pict>
          <v:shape id="_x0000_s1105" type="#_x0000_t109" style="position:absolute;margin-left:0;margin-top:625.2pt;width:257pt;height:26.55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" fillcolor="#adb9ca">
            <v:textbox inset="2.16pt,1.44pt,2.16pt,1.44pt">
              <w:txbxContent>
                <w:p w:rsidR="00170AC2" w:rsidRDefault="00170AC2" w:rsidP="00C10CEB">
                  <w:pPr>
                    <w:pStyle w:val="NormalWeb"/>
                    <w:spacing w:before="0" w:beforeAutospacing="0" w:after="0" w:afterAutospacing="0"/>
                    <w:jc w:val="center"/>
                  </w:pPr>
                  <w:r w:rsidRPr="00C10CEB">
                    <w:rPr>
                      <w:rFonts w:ascii="Arial" w:hAnsi="Arial" w:cs="Arial"/>
                      <w:color w:val="000000"/>
                      <w:sz w:val="20"/>
                      <w:szCs w:val="20"/>
                      <w:lang w:val="es-ES"/>
                    </w:rPr>
                    <w:t>Personal de Manejo de Materiales Coloca el Producto en el Transporte y se Asegura de la Fijación al Mismo</w:t>
                  </w:r>
                </w:p>
              </w:txbxContent>
            </v:textbox>
          </v:shape>
        </w:pict>
      </w:r>
      <w:r>
        <w:rPr>
          <w:noProof/>
          <w:lang w:val="es-MX" w:eastAsia="es-MX"/>
        </w:rPr>
        <w:pict>
          <v:shape id="_x0000_s1106" type="#_x0000_t109" style="position:absolute;margin-left:72.4pt;margin-top:672.95pt;width:112.95pt;height:39.7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" fillcolor="#adb9ca">
            <v:textbox inset="2.16pt,1.44pt,2.16pt,1.44pt">
              <w:txbxContent>
                <w:p w:rsidR="00170AC2" w:rsidRDefault="00170AC2" w:rsidP="00C10CEB">
                  <w:pPr>
                    <w:pStyle w:val="NormalWeb"/>
                    <w:spacing w:before="0" w:beforeAutospacing="0" w:after="0" w:afterAutospacing="0"/>
                    <w:jc w:val="center"/>
                  </w:pPr>
                  <w:r w:rsidRPr="00C10CEB">
                    <w:rPr>
                      <w:rFonts w:ascii="Arial" w:hAnsi="Arial" w:cs="Arial"/>
                      <w:color w:val="000000"/>
                      <w:sz w:val="20"/>
                      <w:szCs w:val="20"/>
                      <w:lang w:val="es-ES"/>
                    </w:rPr>
                    <w:t>Se le da Salida a la Herramienta de la Planta</w:t>
                  </w:r>
                </w:p>
              </w:txbxContent>
            </v:textbox>
          </v:shape>
        </w:pict>
      </w:r>
      <w:r>
        <w:rPr>
          <w:noProof/>
          <w:lang w:val="es-MX" w:eastAsia="es-MX"/>
        </w:rPr>
        <w:pict>
          <v:shape id="AutoShape 162" o:spid="_x0000_s1107" type="#_x0000_t109" style="position:absolute;margin-left:38.65pt;margin-top:295.75pt;width:180.45pt;height:26.9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" fillcolor="#adb9ca">
            <v:textbox inset="2.16pt,1.44pt,2.16pt,1.44pt">
              <w:txbxContent>
                <w:p w:rsidR="00170AC2" w:rsidRDefault="00170AC2" w:rsidP="00C10CEB">
                  <w:pPr>
                    <w:pStyle w:val="NormalWeb"/>
                    <w:spacing w:before="0" w:beforeAutospacing="0" w:after="0" w:afterAutospacing="0"/>
                    <w:jc w:val="center"/>
                  </w:pPr>
                  <w:r w:rsidRPr="00C10CEB">
                    <w:rPr>
                      <w:rFonts w:ascii="Arial" w:hAnsi="Arial" w:cs="Arial"/>
                      <w:color w:val="000000"/>
                      <w:sz w:val="20"/>
                      <w:szCs w:val="20"/>
                      <w:lang w:val="es-ES"/>
                    </w:rPr>
                    <w:t>Personal de materiales solicita al transportista recolección del producto</w:t>
                  </w:r>
                </w:p>
              </w:txbxContent>
            </v:textbox>
          </v:shape>
        </w:pict>
      </w:r>
      <w:r>
        <w:rPr>
          <w:noProof/>
          <w:lang w:val="es-MX" w:eastAsia="es-MX"/>
        </w:rPr>
        <w:pict>
          <v:shape id="AutoShape 163" o:spid="_x0000_s1108" type="#_x0000_t109" style="position:absolute;margin-left:38.65pt;margin-top:350.45pt;width:180.45pt;height:34.8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" fillcolor="#adb9ca">
            <v:textbox inset="2.16pt,1.44pt,2.16pt,1.44pt">
              <w:txbxContent>
                <w:p w:rsidR="00170AC2" w:rsidRDefault="00170AC2" w:rsidP="00C10CEB">
                  <w:pPr>
                    <w:pStyle w:val="NormalWeb"/>
                    <w:spacing w:before="0" w:beforeAutospacing="0" w:after="0" w:afterAutospacing="0" w:line="180" w:lineRule="exact"/>
                    <w:jc w:val="center"/>
                  </w:pPr>
                  <w:r w:rsidRPr="00C10CEB">
                    <w:rPr>
                      <w:rFonts w:ascii="Arial" w:hAnsi="Arial" w:cs="Arial"/>
                      <w:color w:val="000000"/>
                      <w:sz w:val="20"/>
                      <w:szCs w:val="20"/>
                      <w:lang w:val="es-ES"/>
                    </w:rPr>
                    <w:t>Personal de Materiales Elabora Documentación de Salida y Exportación</w:t>
                  </w:r>
                </w:p>
              </w:txbxContent>
            </v:textbox>
          </v:shape>
        </w:pict>
      </w:r>
      <w:r>
        <w:rPr>
          <w:noProof/>
          <w:lang w:val="es-MX" w:eastAsia="es-MX"/>
        </w:rPr>
        <w:pict>
          <v:shape id="AutoShape 164" o:spid="_x0000_s1109" type="#_x0000_t109" style="position:absolute;margin-left:20.25pt;margin-top:405.45pt;width:217.25pt;height:31.9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" fillcolor="#adb9ca">
            <v:textbox inset="2.16pt,1.44pt,2.16pt,1.44pt">
              <w:txbxContent>
                <w:p w:rsidR="00170AC2" w:rsidRDefault="00170AC2" w:rsidP="00C10CEB">
                  <w:pPr>
                    <w:pStyle w:val="NormalWeb"/>
                    <w:spacing w:before="0" w:beforeAutospacing="0" w:after="0" w:afterAutospacing="0"/>
                    <w:jc w:val="center"/>
                  </w:pPr>
                  <w:r w:rsidRPr="00C10CEB">
                    <w:rPr>
                      <w:rFonts w:ascii="Arial" w:hAnsi="Arial" w:cs="Arial"/>
                      <w:color w:val="000000"/>
                      <w:sz w:val="20"/>
                      <w:szCs w:val="20"/>
                      <w:lang w:val="es-ES"/>
                    </w:rPr>
                    <w:t>Personal de Materiales Envia Documentación a las Personas Involucradas con el Embarque</w:t>
                  </w:r>
                </w:p>
              </w:txbxContent>
            </v:textbox>
          </v:shape>
        </w:pict>
      </w:r>
      <w:r>
        <w:rPr>
          <w:noProof/>
          <w:lang w:val="es-MX" w:eastAsia="es-MX"/>
        </w:rPr>
        <w:pict>
          <v:shape id="AutoShape 169" o:spid="_x0000_s1110" type="#_x0000_t32" style="position:absolute;margin-left:128.3pt;margin-top:268pt;width:.75pt;height:27.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">
            <v:stroke endarrow="block"/>
          </v:shape>
        </w:pict>
      </w:r>
      <w:r>
        <w:rPr>
          <w:noProof/>
          <w:lang w:val="es-MX" w:eastAsia="es-MX"/>
        </w:rPr>
        <w:pict>
          <v:shape id="AutoShape 170" o:spid="_x0000_s1111" type="#_x0000_t32" style="position:absolute;margin-left:129.05pt;margin-top:322.7pt;width:0;height:28.05pt;z-index:251670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">
            <v:stroke endarrow="block"/>
          </v:shape>
        </w:pict>
      </w:r>
      <w:r>
        <w:rPr>
          <w:noProof/>
          <w:lang w:val="es-MX" w:eastAsia="es-MX"/>
        </w:rPr>
        <w:pict>
          <v:shape id="AutoShape 172" o:spid="_x0000_s1112" type="#_x0000_t32" style="position:absolute;margin-left:129.05pt;margin-top:385.2pt;width:0;height:20.2pt;z-index:251671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">
            <v:stroke endarrow="block"/>
          </v:shape>
        </w:pict>
      </w:r>
      <w:r>
        <w:rPr>
          <w:noProof/>
          <w:lang w:val="es-MX" w:eastAsia="es-MX"/>
        </w:rPr>
        <w:pict>
          <v:shape id="AutoShape 173" o:spid="_x0000_s1113" type="#_x0000_t32" style="position:absolute;margin-left:128.3pt;margin-top:487.35pt;width:0;height:28.45pt;flip:x;z-index:2516720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">
            <v:stroke endarrow="block"/>
          </v:shape>
        </w:pict>
      </w:r>
      <w:r>
        <w:rPr>
          <w:noProof/>
          <w:lang w:val="es-MX" w:eastAsia="es-MX"/>
        </w:rPr>
        <w:pict>
          <v:shape id="AutoShape 174" o:spid="_x0000_s1114" type="#_x0000_t32" style="position:absolute;margin-left:128.3pt;margin-top:542.05pt;width:0;height:27.7pt;z-index:2516730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">
            <v:stroke endarrow="block"/>
          </v:shape>
        </w:pict>
      </w:r>
      <w:r>
        <w:rPr>
          <w:noProof/>
          <w:lang w:val="es-MX" w:eastAsia="es-MX"/>
        </w:rPr>
        <w:pict>
          <v:shape id="AutoShape 175" o:spid="_x0000_s1115" type="#_x0000_t32" style="position:absolute;margin-left:128.3pt;margin-top:596.7pt;width:0;height:28.8pt;z-index:2516741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">
            <v:stroke endarrow="block"/>
          </v:shape>
        </w:pict>
      </w:r>
      <w:r>
        <w:rPr>
          <w:noProof/>
          <w:lang w:val="es-MX" w:eastAsia="es-MX"/>
        </w:rPr>
        <w:pict>
          <v:shape id="AutoShape 176" o:spid="_x0000_s1116" type="#_x0000_t32" style="position:absolute;margin-left:129.05pt;margin-top:712.7pt;width:0;height:22.45pt;flip:x;z-index:2516751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">
            <v:stroke endarrow="block"/>
          </v:shape>
        </w:pict>
      </w:r>
      <w:r>
        <w:rPr>
          <w:noProof/>
          <w:lang w:val="es-MX" w:eastAsia="es-MX"/>
        </w:rPr>
        <w:pict>
          <v:shape id="AutoShape 186" o:spid="_x0000_s1117" type="#_x0000_t32" style="position:absolute;margin-left:128.3pt;margin-top:437.2pt;width:.75pt;height:22.85pt;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">
            <v:stroke endarrow="block"/>
          </v:shape>
        </w:pict>
      </w:r>
      <w:r>
        <w:rPr>
          <w:noProof/>
          <w:lang w:val="es-MX" w:eastAsia="es-MX"/>
        </w:rPr>
        <w:pict>
          <v:shape id="AutoShape 187" o:spid="_x0000_s1118" type="#_x0000_t32" style="position:absolute;margin-left:128.3pt;margin-top:651.7pt;width:.75pt;height:20.9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">
            <v:stroke endarrow="block"/>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Flowchart: Off-page Connector 11970" o:spid="_x0000_s1119" type="#_x0000_t177" style="position:absolute;margin-left:97.1pt;margin-top:-19.55pt;width:39.2pt;height:44.25pt;z-index:251716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" fillcolor="#4f81bd" strokecolor="#385d8a" strokeweight="2pt">
            <v:textbox>
              <w:txbxContent>
                <w:p w:rsidR="00170AC2" w:rsidRPr="00373ECC" w:rsidRDefault="00170AC2" w:rsidP="0007112C">
                  <w:pPr>
                    <w:jc w:val="center"/>
                    <w:rPr>
                      <w:b/>
                      <w:color w:val="FFFFFF"/>
                      <w:sz w:val="40"/>
                      <w:lang w:val="es-MX"/>
                    </w:rPr>
                  </w:pPr>
                  <w:r w:rsidRPr="00373ECC">
                    <w:rPr>
                      <w:b/>
                      <w:color w:val="FFFFFF"/>
                      <w:sz w:val="40"/>
                      <w:lang w:val="es-MX"/>
                    </w:rPr>
                    <w:t>2</w:t>
                  </w:r>
                </w:p>
              </w:txbxContent>
            </v:textbox>
          </v:shape>
        </w:pict>
      </w:r>
    </w:p>
    <w:p w:rsidR="00170AC2" w:rsidRDefault="00170AC2" w:rsidP="00EE277B">
      <w:pPr>
        <w:spacing w:after="0" w:line="240" w:lineRule="auto"/>
        <w:rPr>
          <w:b/>
          <w:sz w:val="28"/>
        </w:rPr>
      </w:pPr>
      <w:r>
        <w:rPr>
          <w:noProof/>
          <w:lang w:val="es-MX" w:eastAsia="es-MX"/>
        </w:rPr>
        <w:pict>
          <v:shape id="_x0000_s1120" type="#_x0000_t32" style="position:absolute;margin-left:119.7pt;margin-top:5.2pt;width:0;height:23.5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">
            <v:stroke endarrow="block"/>
          </v:shape>
        </w:pict>
      </w:r>
    </w:p>
    <w:p w:rsidR="00170AC2" w:rsidRDefault="00170AC2" w:rsidP="00EE277B">
      <w:pPr>
        <w:spacing w:after="0" w:line="240" w:lineRule="auto"/>
        <w:rPr>
          <w:b/>
          <w:sz w:val="28"/>
        </w:rPr>
      </w:pPr>
      <w:r>
        <w:rPr>
          <w:noProof/>
          <w:lang w:val="es-MX" w:eastAsia="es-MX"/>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0" o:spid="_x0000_s1121" type="#_x0000_t176" style="position:absolute;margin-left:28.2pt;margin-top:13.45pt;width:182.25pt;height:27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" fillcolor="#4f81bd" strokecolor="#243f60" strokeweight="2pt">
            <v:textbox inset="2.16pt,1.44pt,2.16pt,1.44pt">
              <w:txbxContent>
                <w:p w:rsidR="00170AC2" w:rsidRPr="00373ECC" w:rsidRDefault="00170AC2" w:rsidP="00C10CEB">
                  <w:pPr>
                    <w:pStyle w:val="NormalWeb"/>
                    <w:spacing w:before="0" w:beforeAutospacing="0" w:after="0" w:afterAutospacing="0"/>
                    <w:jc w:val="center"/>
                    <w:rPr>
                      <w:rFonts w:ascii="Arial" w:hAnsi="Arial" w:cs="Arial"/>
                      <w:color w:val="FFFFFF"/>
                      <w:szCs w:val="20"/>
                      <w:lang w:val="es-ES"/>
                    </w:rPr>
                  </w:pPr>
                  <w:r w:rsidRPr="00373ECC">
                    <w:rPr>
                      <w:rFonts w:ascii="Arial" w:hAnsi="Arial" w:cs="Arial"/>
                      <w:color w:val="FFFFFF"/>
                      <w:szCs w:val="20"/>
                      <w:lang w:val="es-ES"/>
                    </w:rPr>
                    <w:t>PRODUCCION</w:t>
                  </w:r>
                </w:p>
              </w:txbxContent>
            </v:textbox>
          </v:shape>
        </w:pict>
      </w:r>
    </w:p>
    <w:p w:rsidR="00170AC2" w:rsidRDefault="00170AC2" w:rsidP="00EE277B">
      <w:pPr>
        <w:spacing w:after="0" w:line="240" w:lineRule="auto"/>
        <w:rPr>
          <w:b/>
          <w:sz w:val="28"/>
        </w:rPr>
      </w:pPr>
      <w:r>
        <w:rPr>
          <w:noProof/>
          <w:lang w:val="es-MX" w:eastAsia="es-MX"/>
        </w:rPr>
        <w:pict>
          <v:shape id="AutoShape 156" o:spid="_x0000_s1122" type="#_x0000_t34" style="position:absolute;margin-left:28.95pt;margin-top:7.15pt;width:25.5pt;height:131.35pt;rotation:180;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" adj="36847">
            <v:stroke endarrow="block"/>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_x0000_s1123" type="#_x0000_t32" style="position:absolute;margin-left:111.45pt;margin-top:.45pt;width:.4pt;height:48.45pt;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">
            <v:stroke endarrow="block"/>
          </v:shape>
        </w:pict>
      </w:r>
    </w:p>
    <w:p w:rsidR="00170AC2" w:rsidRDefault="00170AC2" w:rsidP="00EE277B">
      <w:pPr>
        <w:spacing w:after="0" w:line="240" w:lineRule="auto"/>
        <w:rPr>
          <w:b/>
          <w:sz w:val="28"/>
        </w:rPr>
      </w:pPr>
      <w:r>
        <w:rPr>
          <w:noProof/>
          <w:lang w:val="es-MX" w:eastAsia="es-MX"/>
        </w:rPr>
        <w:pict>
          <v:shape id="AutoShape 152" o:spid="_x0000_s1124" type="#_x0000_t110" style="position:absolute;margin-left:59.7pt;margin-top:15pt;width:149.25pt;height:122.8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" fillcolor="#4f81bd" strokecolor="#243f60" strokeweight="2pt">
            <v:textbox inset="2.16pt,1.44pt,2.16pt,1.44pt">
              <w:txbxContent>
                <w:p w:rsidR="00170AC2" w:rsidRPr="00373ECC" w:rsidRDefault="00170AC2" w:rsidP="00C10CEB">
                  <w:pPr>
                    <w:pStyle w:val="NormalWeb"/>
                    <w:spacing w:before="0" w:beforeAutospacing="0" w:after="0" w:afterAutospacing="0"/>
                    <w:jc w:val="center"/>
                    <w:rPr>
                      <w:color w:val="FFFFFF"/>
                    </w:rPr>
                  </w:pPr>
                  <w:r w:rsidRPr="00373ECC">
                    <w:rPr>
                      <w:rFonts w:ascii="Arial" w:hAnsi="Arial" w:cs="Arial"/>
                      <w:color w:val="FFFFFF"/>
                      <w:sz w:val="20"/>
                      <w:szCs w:val="20"/>
                      <w:lang w:val="es-ES"/>
                    </w:rPr>
                    <w:t>¿Se aplicó el check list y la hta. esta liberada por ingeniería?</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_x0000_s1125" type="#_x0000_t202" style="position:absolute;margin-left:48.4pt;margin-top:15.75pt;width:16.25pt;height:12.95pt;z-index:251680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" filled="f" stroked="f">
            <v:textbox style="mso-fit-shape-to-text:t" inset="1.44pt,1.44pt,1.44pt,0">
              <w:txbxContent>
                <w:p w:rsidR="00170AC2" w:rsidRPr="00584BC0" w:rsidRDefault="00170AC2" w:rsidP="00C10CEB">
                  <w:pPr>
                    <w:pStyle w:val="NormalWeb"/>
                    <w:spacing w:before="0" w:beforeAutospacing="0" w:after="0" w:afterAutospacing="0"/>
                    <w:jc w:val="center"/>
                    <w:rPr>
                      <w:i/>
                    </w:rPr>
                  </w:pPr>
                  <w:r w:rsidRPr="00584BC0">
                    <w:rPr>
                      <w:rFonts w:ascii="Bell MT" w:hAnsi="Bell MT"/>
                      <w:i/>
                      <w:iCs/>
                      <w:color w:val="000000"/>
                      <w:lang w:val="es-ES"/>
                    </w:rPr>
                    <w:t>No</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_x0000_s1126" type="#_x0000_t32" style="position:absolute;margin-left:135.45pt;margin-top:15.4pt;width:0;height:30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">
            <v:stroke endarrow="block"/>
          </v:shape>
        </w:pict>
      </w:r>
      <w:r>
        <w:rPr>
          <w:noProof/>
          <w:lang w:val="es-MX" w:eastAsia="es-MX"/>
        </w:rPr>
        <w:pict>
          <v:shape id="_x0000_s1127" type="#_x0000_t202" style="position:absolute;margin-left:147.1pt;margin-top:4.9pt;width:12.35pt;height:12.95pt;z-index:251679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" filled="f" stroked="f">
            <v:textbox style="mso-fit-shape-to-text:t" inset="1.44pt,1.44pt,1.44pt,0">
              <w:txbxContent>
                <w:p w:rsidR="00170AC2" w:rsidRPr="00584BC0" w:rsidRDefault="00170AC2" w:rsidP="00C10CEB">
                  <w:pPr>
                    <w:pStyle w:val="NormalWeb"/>
                    <w:spacing w:before="0" w:beforeAutospacing="0" w:after="0" w:afterAutospacing="0"/>
                    <w:jc w:val="center"/>
                    <w:rPr>
                      <w:rFonts w:ascii="Bell MT" w:hAnsi="Bell MT"/>
                      <w:i/>
                      <w:iCs/>
                      <w:color w:val="000000"/>
                      <w:lang w:val="es-ES"/>
                    </w:rPr>
                  </w:pPr>
                  <w:r w:rsidRPr="00584BC0">
                    <w:rPr>
                      <w:rFonts w:ascii="Bell MT" w:hAnsi="Bell MT"/>
                      <w:i/>
                      <w:iCs/>
                      <w:color w:val="000000"/>
                      <w:lang w:val="es-ES"/>
                    </w:rPr>
                    <w:t>Si</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_x0000_s1128" type="#_x0000_t109" style="position:absolute;margin-left:46.95pt;margin-top:11.25pt;width:180.4pt;height:26.95pt;z-index:251703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" fillcolor="#4f81bd" strokecolor="#243f60" strokeweight="2pt">
            <v:textbox inset="2.16pt,1.44pt,2.16pt,1.44pt">
              <w:txbxContent>
                <w:p w:rsidR="00170AC2" w:rsidRPr="00373ECC" w:rsidRDefault="00170AC2" w:rsidP="00584BC0">
                  <w:pPr>
                    <w:pStyle w:val="NormalWeb"/>
                    <w:spacing w:before="0" w:beforeAutospacing="0" w:after="0" w:afterAutospacing="0"/>
                    <w:jc w:val="center"/>
                    <w:rPr>
                      <w:color w:val="FFFFFF"/>
                    </w:rPr>
                  </w:pPr>
                  <w:r w:rsidRPr="00373ECC">
                    <w:rPr>
                      <w:rFonts w:ascii="Arial" w:hAnsi="Arial" w:cs="Arial"/>
                      <w:color w:val="FFFFFF"/>
                      <w:sz w:val="20"/>
                      <w:szCs w:val="20"/>
                    </w:rPr>
                    <w:t>Personal de materiales solicita al transportista recolección del producto</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_x0000_s1129" type="#_x0000_t32" style="position:absolute;margin-left:129.45pt;margin-top:4.4pt;width:0;height:18.3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">
            <v:stroke endarrow="block"/>
          </v:shape>
        </w:pict>
      </w:r>
    </w:p>
    <w:p w:rsidR="00170AC2" w:rsidRDefault="00170AC2" w:rsidP="00EE277B">
      <w:pPr>
        <w:spacing w:after="0" w:line="240" w:lineRule="auto"/>
        <w:rPr>
          <w:b/>
          <w:sz w:val="28"/>
        </w:rPr>
      </w:pPr>
      <w:r>
        <w:rPr>
          <w:noProof/>
          <w:lang w:val="es-MX" w:eastAsia="es-MX"/>
        </w:rPr>
        <w:pict>
          <v:shape id="_x0000_s1130" type="#_x0000_t109" style="position:absolute;margin-left:31.65pt;margin-top:5.9pt;width:211.5pt;height:27.35pt;z-index:251704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" fillcolor="#4f81bd" strokecolor="#243f60" strokeweight="2pt">
            <v:textbox inset="2.16pt,1.44pt,2.16pt,1.44pt">
              <w:txbxContent>
                <w:p w:rsidR="00170AC2" w:rsidRPr="00373ECC" w:rsidRDefault="00170AC2" w:rsidP="00584BC0">
                  <w:pPr>
                    <w:pStyle w:val="NormalWeb"/>
                    <w:spacing w:before="0" w:beforeAutospacing="0" w:after="0" w:afterAutospacing="0" w:line="180" w:lineRule="exact"/>
                    <w:jc w:val="center"/>
                    <w:rPr>
                      <w:color w:val="FFFFFF"/>
                    </w:rPr>
                  </w:pPr>
                  <w:r w:rsidRPr="00373ECC">
                    <w:rPr>
                      <w:rFonts w:ascii="Arial" w:hAnsi="Arial" w:cs="Arial"/>
                      <w:color w:val="FFFFFF"/>
                      <w:sz w:val="20"/>
                      <w:szCs w:val="20"/>
                    </w:rPr>
                    <w:t>Personal de materiales elabora documentación de salida y exportación</w:t>
                  </w:r>
                </w:p>
              </w:txbxContent>
            </v:textbox>
          </v:shape>
        </w:pict>
      </w:r>
    </w:p>
    <w:p w:rsidR="00170AC2" w:rsidRDefault="00170AC2" w:rsidP="00EE277B">
      <w:pPr>
        <w:spacing w:after="0" w:line="240" w:lineRule="auto"/>
        <w:rPr>
          <w:b/>
          <w:sz w:val="28"/>
        </w:rPr>
      </w:pPr>
    </w:p>
    <w:p w:rsidR="00170AC2" w:rsidRDefault="00170AC2" w:rsidP="00EE277B">
      <w:pPr>
        <w:spacing w:after="0" w:line="240" w:lineRule="auto"/>
        <w:rPr>
          <w:b/>
          <w:sz w:val="28"/>
        </w:rPr>
      </w:pPr>
      <w:r>
        <w:rPr>
          <w:noProof/>
          <w:lang w:val="es-MX" w:eastAsia="es-MX"/>
        </w:rPr>
        <w:pict>
          <v:shape id="AutoShape 151" o:spid="_x0000_s1131" type="#_x0000_t34" style="position:absolute;margin-left:130.75pt;margin-top:7.1pt;width:16.05pt;height:.7pt;rotation:9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">
            <v:stroke endarrow="block" joinstyle="round"/>
          </v:shape>
        </w:pict>
      </w:r>
      <w:r>
        <w:rPr>
          <w:noProof/>
          <w:lang w:val="es-MX" w:eastAsia="es-MX"/>
        </w:rPr>
        <w:pict>
          <v:shape id="_x0000_s1132" type="#_x0000_t109" style="position:absolute;margin-left:28.2pt;margin-top:14.65pt;width:217.2pt;height:31.85pt;z-index:251705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" fillcolor="#4f81bd" strokecolor="#243f60" strokeweight="2pt">
            <v:textbox inset="2.16pt,1.44pt,2.16pt,1.44pt">
              <w:txbxContent>
                <w:p w:rsidR="00170AC2" w:rsidRPr="00373ECC" w:rsidRDefault="00170AC2" w:rsidP="00584BC0">
                  <w:pPr>
                    <w:pStyle w:val="NormalWeb"/>
                    <w:spacing w:before="0" w:beforeAutospacing="0" w:after="0" w:afterAutospacing="0"/>
                    <w:jc w:val="center"/>
                    <w:rPr>
                      <w:color w:val="FFFFFF"/>
                    </w:rPr>
                  </w:pPr>
                  <w:r w:rsidRPr="00373ECC">
                    <w:rPr>
                      <w:rFonts w:ascii="Arial" w:hAnsi="Arial" w:cs="Arial"/>
                      <w:color w:val="FFFFFF"/>
                      <w:sz w:val="20"/>
                      <w:szCs w:val="20"/>
                    </w:rPr>
                    <w:t>Personal de materiales envía documentación a las personas involucradas con el embarque</w:t>
                  </w:r>
                </w:p>
              </w:txbxContent>
            </v:textbox>
          </v:shape>
        </w:pict>
      </w:r>
    </w:p>
    <w:p w:rsidR="00170AC2" w:rsidRDefault="00170AC2" w:rsidP="00EE277B">
      <w:pPr>
        <w:spacing w:after="0" w:line="240" w:lineRule="auto"/>
        <w:rPr>
          <w:b/>
          <w:sz w:val="28"/>
        </w:rPr>
      </w:pPr>
    </w:p>
    <w:p w:rsidR="00170AC2" w:rsidRDefault="00170AC2" w:rsidP="00523DED">
      <w:r>
        <w:rPr>
          <w:noProof/>
          <w:lang w:val="es-MX" w:eastAsia="es-MX"/>
        </w:rPr>
        <w:pict>
          <v:shape id="_x0000_s1133" type="#_x0000_t32" style="position:absolute;margin-left:137.7pt;margin-top:459.35pt;width:.75pt;height:13.1pt;z-index:25171097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">
            <v:stroke endarrow="block"/>
            <w10:wrap anchory="page"/>
          </v:shape>
        </w:pict>
      </w:r>
    </w:p>
    <w:p w:rsidR="00170AC2" w:rsidRDefault="00170AC2" w:rsidP="00523DED">
      <w:r>
        <w:rPr>
          <w:noProof/>
          <w:lang w:val="es-MX" w:eastAsia="es-MX"/>
        </w:rPr>
        <w:pict>
          <v:shape id="_x0000_s1134" type="#_x0000_t109" style="position:absolute;margin-left:26.7pt;margin-top:4.9pt;width:225.45pt;height:26.95pt;z-index:25169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" fillcolor="#4f81bd" strokecolor="#243f60" strokeweight="2pt">
            <v:textbox inset="2.16pt,1.44pt,2.16pt,1.44pt">
              <w:txbxContent>
                <w:p w:rsidR="00170AC2" w:rsidRPr="00373ECC" w:rsidRDefault="00170AC2" w:rsidP="00584BC0">
                  <w:pPr>
                    <w:pStyle w:val="NormalWeb"/>
                    <w:spacing w:before="0" w:beforeAutospacing="0" w:after="0" w:afterAutospacing="0"/>
                    <w:jc w:val="center"/>
                    <w:rPr>
                      <w:color w:val="FFFFFF"/>
                    </w:rPr>
                  </w:pPr>
                  <w:r w:rsidRPr="00373ECC">
                    <w:rPr>
                      <w:rFonts w:ascii="Arial" w:hAnsi="Arial" w:cs="Arial"/>
                      <w:color w:val="FFFFFF"/>
                      <w:sz w:val="20"/>
                      <w:szCs w:val="20"/>
                    </w:rPr>
                    <w:t>Personal de manejo de materiales verifica pesos y dimensiones de la caja y herramienta</w:t>
                  </w:r>
                </w:p>
              </w:txbxContent>
            </v:textbox>
          </v:shape>
        </w:pict>
      </w:r>
    </w:p>
    <w:p w:rsidR="00170AC2" w:rsidRDefault="00170AC2" w:rsidP="00523DED">
      <w:r>
        <w:rPr>
          <w:noProof/>
          <w:lang w:val="es-MX" w:eastAsia="es-MX"/>
        </w:rPr>
        <w:pict>
          <v:shape id="_x0000_s1135" type="#_x0000_t32" style="position:absolute;margin-left:138.45pt;margin-top:9.25pt;width:0;height:15.7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">
            <v:stroke endarrow="block"/>
          </v:shape>
        </w:pict>
      </w:r>
    </w:p>
    <w:p w:rsidR="00170AC2" w:rsidRDefault="00170AC2" w:rsidP="00523DED">
      <w:r>
        <w:rPr>
          <w:noProof/>
          <w:lang w:val="es-MX" w:eastAsia="es-MX"/>
        </w:rPr>
        <w:pict>
          <v:shape id="_x0000_s1136" type="#_x0000_t109" style="position:absolute;margin-left:31.15pt;margin-top:4.1pt;width:217.95pt;height:26.55pt;z-index:25169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" fillcolor="#4f81bd" strokecolor="#243f60" strokeweight="2pt">
            <v:textbox inset="2.16pt,1.44pt,2.16pt,1.44pt">
              <w:txbxContent>
                <w:p w:rsidR="00170AC2" w:rsidRPr="00373ECC" w:rsidRDefault="00170AC2" w:rsidP="00584BC0">
                  <w:pPr>
                    <w:pStyle w:val="NormalWeb"/>
                    <w:spacing w:before="0" w:beforeAutospacing="0" w:after="0" w:afterAutospacing="0"/>
                    <w:jc w:val="center"/>
                    <w:rPr>
                      <w:color w:val="FFFFFF"/>
                    </w:rPr>
                  </w:pPr>
                  <w:r w:rsidRPr="00373ECC">
                    <w:rPr>
                      <w:rFonts w:ascii="Arial" w:hAnsi="Arial" w:cs="Arial"/>
                      <w:color w:val="FFFFFF"/>
                      <w:sz w:val="20"/>
                      <w:szCs w:val="20"/>
                    </w:rPr>
                    <w:t>Personal de manejo de materiales empaca el producto</w:t>
                  </w:r>
                </w:p>
              </w:txbxContent>
            </v:textbox>
          </v:shape>
        </w:pict>
      </w:r>
    </w:p>
    <w:p w:rsidR="00170AC2" w:rsidRDefault="00170AC2" w:rsidP="00523DED">
      <w:r>
        <w:rPr>
          <w:noProof/>
          <w:lang w:val="es-MX" w:eastAsia="es-MX"/>
        </w:rPr>
        <w:pict>
          <v:shape id="_x0000_s1137" type="#_x0000_t32" style="position:absolute;margin-left:137.7pt;margin-top:8.2pt;width:0;height:18.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">
            <v:stroke endarrow="block"/>
          </v:shape>
        </w:pict>
      </w:r>
    </w:p>
    <w:p w:rsidR="00170AC2" w:rsidRDefault="00170AC2" w:rsidP="00523DED">
      <w:r>
        <w:rPr>
          <w:noProof/>
          <w:lang w:val="es-MX" w:eastAsia="es-MX"/>
        </w:rPr>
        <w:pict>
          <v:shape id="_x0000_s1138" type="#_x0000_t109" style="position:absolute;margin-left:33.8pt;margin-top:7pt;width:207.45pt;height:26.95pt;z-index:25170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" fillcolor="#4f81bd" strokecolor="#243f60" strokeweight="2pt">
            <v:textbox inset="2.16pt,1.44pt,2.16pt,1.44pt">
              <w:txbxContent>
                <w:p w:rsidR="00170AC2" w:rsidRPr="00373ECC" w:rsidRDefault="00170AC2" w:rsidP="00584BC0">
                  <w:pPr>
                    <w:pStyle w:val="NormalWeb"/>
                    <w:spacing w:before="0" w:beforeAutospacing="0" w:after="0" w:afterAutospacing="0"/>
                    <w:jc w:val="center"/>
                    <w:rPr>
                      <w:color w:val="FFFFFF"/>
                    </w:rPr>
                  </w:pPr>
                  <w:r w:rsidRPr="00373ECC">
                    <w:rPr>
                      <w:rFonts w:ascii="Arial" w:hAnsi="Arial" w:cs="Arial"/>
                      <w:color w:val="FFFFFF"/>
                      <w:sz w:val="20"/>
                      <w:szCs w:val="20"/>
                    </w:rPr>
                    <w:t>Personal de manejo de materiales solicita auditor para darle salida al producto</w:t>
                  </w:r>
                </w:p>
              </w:txbxContent>
            </v:textbox>
          </v:shape>
        </w:pict>
      </w:r>
    </w:p>
    <w:p w:rsidR="00170AC2" w:rsidRDefault="00170AC2" w:rsidP="00523DED">
      <w:r>
        <w:rPr>
          <w:noProof/>
          <w:lang w:val="es-MX" w:eastAsia="es-MX"/>
        </w:rPr>
        <w:pict>
          <v:shape id="_x0000_s1139" type="#_x0000_t32" style="position:absolute;margin-left:137.25pt;margin-top:11.15pt;width:0;height:22.45pt;flip:x;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">
            <v:stroke endarrow="block"/>
          </v:shape>
        </w:pict>
      </w:r>
    </w:p>
    <w:p w:rsidR="00170AC2" w:rsidRDefault="00170AC2" w:rsidP="00C10CEB">
      <w:r>
        <w:rPr>
          <w:noProof/>
          <w:lang w:val="es-MX" w:eastAsia="es-MX"/>
        </w:rPr>
        <w:pict>
          <v:shape id="_x0000_s1140" type="#_x0000_t109" style="position:absolute;margin-left:14.7pt;margin-top:12.35pt;width:256.95pt;height:26.55pt;z-index:25170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" fillcolor="#4f81bd" strokecolor="#243f60" strokeweight="2pt">
            <v:textbox inset="2.16pt,1.44pt,2.16pt,1.44pt">
              <w:txbxContent>
                <w:p w:rsidR="00170AC2" w:rsidRPr="00373ECC" w:rsidRDefault="00170AC2" w:rsidP="00584BC0">
                  <w:pPr>
                    <w:pStyle w:val="NormalWeb"/>
                    <w:spacing w:before="0" w:beforeAutospacing="0" w:after="0" w:afterAutospacing="0"/>
                    <w:jc w:val="center"/>
                    <w:rPr>
                      <w:color w:val="FFFFFF"/>
                    </w:rPr>
                  </w:pPr>
                  <w:r w:rsidRPr="00373ECC">
                    <w:rPr>
                      <w:rFonts w:ascii="Arial" w:hAnsi="Arial" w:cs="Arial"/>
                      <w:color w:val="FFFFFF"/>
                      <w:sz w:val="20"/>
                      <w:szCs w:val="20"/>
                    </w:rPr>
                    <w:t>Personal de manejo de materiales coloca el producto en el transporte y se asegura de la fijación al mismo</w:t>
                  </w:r>
                </w:p>
              </w:txbxContent>
            </v:textbox>
          </v:shape>
        </w:pict>
      </w:r>
    </w:p>
    <w:p w:rsidR="00170AC2" w:rsidRDefault="00170AC2" w:rsidP="00C10CEB">
      <w:r>
        <w:rPr>
          <w:noProof/>
          <w:lang w:val="es-MX" w:eastAsia="es-MX"/>
        </w:rPr>
        <w:pict>
          <v:shape id="_x0000_s1141" type="#_x0000_t32" style="position:absolute;margin-left:136.5pt;margin-top:17.2pt;width:0;height:22.45pt;flip:x;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">
            <v:stroke endarrow="block"/>
          </v:shape>
        </w:pict>
      </w:r>
    </w:p>
    <w:p w:rsidR="00170AC2" w:rsidRDefault="00170AC2" w:rsidP="00C10CEB">
      <w:r>
        <w:rPr>
          <w:noProof/>
          <w:lang w:val="es-MX" w:eastAsia="es-MX"/>
        </w:rPr>
        <w:pict>
          <v:shape id="_x0000_s1142" type="#_x0000_t109" style="position:absolute;margin-left:35.7pt;margin-top:17.6pt;width:195.75pt;height:25.45pt;z-index:251702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" fillcolor="#4f81bd" strokecolor="#243f60" strokeweight="2pt">
            <v:textbox inset="2.16pt,1.44pt,2.16pt,1.44pt">
              <w:txbxContent>
                <w:p w:rsidR="00170AC2" w:rsidRPr="00373ECC" w:rsidRDefault="00170AC2" w:rsidP="00584BC0">
                  <w:pPr>
                    <w:pStyle w:val="NormalWeb"/>
                    <w:spacing w:before="0" w:beforeAutospacing="0" w:after="0" w:afterAutospacing="0"/>
                    <w:jc w:val="center"/>
                    <w:rPr>
                      <w:color w:val="FFFFFF"/>
                    </w:rPr>
                  </w:pPr>
                  <w:r w:rsidRPr="00373ECC">
                    <w:rPr>
                      <w:rFonts w:ascii="Arial" w:hAnsi="Arial" w:cs="Arial"/>
                      <w:color w:val="FFFFFF"/>
                      <w:sz w:val="20"/>
                      <w:szCs w:val="20"/>
                    </w:rPr>
                    <w:t>Se le da salida a la herramienta de la planta</w:t>
                  </w:r>
                </w:p>
              </w:txbxContent>
            </v:textbox>
          </v:shape>
        </w:pict>
      </w:r>
    </w:p>
    <w:p w:rsidR="00170AC2" w:rsidRDefault="00170AC2" w:rsidP="00C10CEB"/>
    <w:p w:rsidR="00170AC2" w:rsidRDefault="00170AC2" w:rsidP="00C10CEB">
      <w:r>
        <w:rPr>
          <w:noProof/>
          <w:lang w:val="es-MX" w:eastAsia="es-MX"/>
        </w:rPr>
        <w:pict>
          <v:shape id="_x0000_s1143" type="#_x0000_t32" style="position:absolute;margin-left:135.1pt;margin-top:1.1pt;width:0;height:22.45pt;flip:x;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">
            <v:stroke endarrow="block"/>
          </v:shape>
        </w:pict>
      </w:r>
    </w:p>
    <w:p w:rsidR="00170AC2" w:rsidRDefault="00170AC2" w:rsidP="00C10CEB">
      <w:r>
        <w:rPr>
          <w:noProof/>
          <w:lang w:val="es-MX" w:eastAsia="es-MX"/>
        </w:rPr>
        <w:pict>
          <v:shape id="Flowchart: Off-page Connector 11972" o:spid="_x0000_s1144" type="#_x0000_t177" style="position:absolute;margin-left:119.1pt;margin-top:.85pt;width:39.2pt;height:44.25pt;z-index:251718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" fillcolor="#4f81bd" strokecolor="#385d8a" strokeweight="2pt">
            <v:textbox>
              <w:txbxContent>
                <w:p w:rsidR="00170AC2" w:rsidRPr="00373ECC" w:rsidRDefault="00170AC2" w:rsidP="0007112C">
                  <w:pPr>
                    <w:jc w:val="center"/>
                    <w:rPr>
                      <w:b/>
                      <w:color w:val="FFFFFF"/>
                      <w:sz w:val="40"/>
                      <w:lang w:val="es-MX"/>
                    </w:rPr>
                  </w:pPr>
                  <w:r w:rsidRPr="00373ECC">
                    <w:rPr>
                      <w:b/>
                      <w:color w:val="FFFFFF"/>
                      <w:sz w:val="40"/>
                      <w:lang w:val="es-MX"/>
                    </w:rPr>
                    <w:t>3</w:t>
                  </w:r>
                </w:p>
              </w:txbxContent>
            </v:textbox>
          </v:shape>
        </w:pict>
      </w:r>
    </w:p>
    <w:p w:rsidR="00170AC2" w:rsidRDefault="00170AC2" w:rsidP="00C10CEB"/>
    <w:p w:rsidR="00170AC2" w:rsidRDefault="00170AC2" w:rsidP="00C10CEB"/>
    <w:p w:rsidR="00170AC2" w:rsidRDefault="00170AC2" w:rsidP="00C10CEB">
      <w:r>
        <w:rPr>
          <w:noProof/>
          <w:lang w:val="es-MX" w:eastAsia="es-MX"/>
        </w:rPr>
        <w:pict>
          <v:shape id="Flowchart: Off-page Connector 11973" o:spid="_x0000_s1145" type="#_x0000_t177" style="position:absolute;margin-left:156.55pt;margin-top:8.4pt;width:39.2pt;height:44.25pt;z-index:251719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" fillcolor="#4f81bd" strokecolor="#385d8a" strokeweight="2pt">
            <v:textbox>
              <w:txbxContent>
                <w:p w:rsidR="00170AC2" w:rsidRPr="00373ECC" w:rsidRDefault="00170AC2" w:rsidP="0007112C">
                  <w:pPr>
                    <w:jc w:val="center"/>
                    <w:rPr>
                      <w:b/>
                      <w:color w:val="FFFFFF"/>
                      <w:sz w:val="40"/>
                      <w:lang w:val="es-MX"/>
                    </w:rPr>
                  </w:pPr>
                  <w:r w:rsidRPr="00373ECC">
                    <w:rPr>
                      <w:b/>
                      <w:color w:val="FFFFFF"/>
                      <w:sz w:val="40"/>
                      <w:lang w:val="es-MX"/>
                    </w:rPr>
                    <w:t>3</w:t>
                  </w:r>
                </w:p>
              </w:txbxContent>
            </v:textbox>
          </v:shape>
        </w:pict>
      </w:r>
    </w:p>
    <w:p w:rsidR="00170AC2" w:rsidRDefault="00170AC2" w:rsidP="00C10CEB"/>
    <w:p w:rsidR="00170AC2" w:rsidRDefault="00170AC2" w:rsidP="00C10CEB">
      <w:r>
        <w:rPr>
          <w:noProof/>
          <w:lang w:val="es-MX" w:eastAsia="es-MX"/>
        </w:rPr>
        <w:pict>
          <v:shape id="_x0000_s1146" type="#_x0000_t32" style="position:absolute;margin-left:172.2pt;margin-top:7.95pt;width:0;height:28.15pt;z-index:2517201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">
            <v:stroke endarrow="block"/>
          </v:shape>
        </w:pict>
      </w:r>
    </w:p>
    <w:p w:rsidR="00170AC2" w:rsidRDefault="00170AC2" w:rsidP="00C10CEB">
      <w:r>
        <w:rPr>
          <w:noProof/>
          <w:lang w:val="es-MX" w:eastAsia="es-MX"/>
        </w:rPr>
        <w:pict>
          <v:shape id="_x0000_s1147" type="#_x0000_t109" style="position:absolute;margin-left:81.45pt;margin-top:13.95pt;width:186pt;height:39.7pt;z-index:251691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" fillcolor="#4f81bd" strokecolor="#243f60" strokeweight="2pt">
            <v:textbox inset="2.16pt,1.44pt,2.16pt,1.44pt">
              <w:txbxContent>
                <w:p w:rsidR="00170AC2" w:rsidRPr="00373ECC" w:rsidRDefault="00170AC2" w:rsidP="00704033">
                  <w:pPr>
                    <w:pStyle w:val="NormalWeb"/>
                    <w:spacing w:before="0" w:beforeAutospacing="0" w:after="0" w:afterAutospacing="0"/>
                    <w:jc w:val="center"/>
                    <w:rPr>
                      <w:rFonts w:ascii="Arial" w:hAnsi="Arial" w:cs="Arial"/>
                      <w:color w:val="FFFFFF"/>
                      <w:sz w:val="20"/>
                      <w:szCs w:val="20"/>
                      <w:lang w:val="es-ES"/>
                    </w:rPr>
                  </w:pPr>
                  <w:r w:rsidRPr="00373ECC">
                    <w:rPr>
                      <w:rFonts w:ascii="Arial" w:hAnsi="Arial" w:cs="Arial"/>
                      <w:color w:val="FFFFFF"/>
                      <w:sz w:val="20"/>
                      <w:szCs w:val="20"/>
                      <w:lang w:val="es-ES"/>
                    </w:rPr>
                    <w:t>Personal de materiales informa al cliente la fecha estimada de arribo del transporte</w:t>
                  </w:r>
                </w:p>
              </w:txbxContent>
            </v:textbox>
          </v:shape>
        </w:pict>
      </w:r>
    </w:p>
    <w:p w:rsidR="00170AC2" w:rsidRDefault="00170AC2" w:rsidP="00C10CEB"/>
    <w:p w:rsidR="00170AC2" w:rsidRDefault="00170AC2" w:rsidP="00C10CEB">
      <w:r>
        <w:rPr>
          <w:noProof/>
          <w:lang w:val="es-MX" w:eastAsia="es-MX"/>
        </w:rPr>
        <w:pict>
          <v:shape id="AutoShape 177" o:spid="_x0000_s1148" type="#_x0000_t32" style="position:absolute;margin-left:177.45pt;margin-top:8.7pt;width:0;height:22.15pt;z-index:2516884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">
            <v:stroke endarrow="block"/>
          </v:shape>
        </w:pict>
      </w:r>
    </w:p>
    <w:p w:rsidR="00170AC2" w:rsidRDefault="00170AC2" w:rsidP="00C10CEB">
      <w:r>
        <w:rPr>
          <w:noProof/>
          <w:lang w:val="es-MX" w:eastAsia="es-MX"/>
        </w:rPr>
        <w:pict>
          <v:shape id="_x0000_s1149" type="#_x0000_t109" style="position:absolute;margin-left:76.2pt;margin-top:7.95pt;width:224.25pt;height:40.5pt;z-index:251692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" fillcolor="#4f81bd" strokecolor="#243f60" strokeweight="2pt">
            <v:textbox inset="2.16pt,1.44pt,2.16pt,1.44pt">
              <w:txbxContent>
                <w:p w:rsidR="00170AC2" w:rsidRPr="00373ECC" w:rsidRDefault="00170AC2" w:rsidP="00704033">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materiales hace seguimiento al agente aduanal y al transporte durante el traslado.</w:t>
                  </w:r>
                </w:p>
              </w:txbxContent>
            </v:textbox>
          </v:shape>
        </w:pict>
      </w:r>
    </w:p>
    <w:p w:rsidR="00170AC2" w:rsidRDefault="00170AC2" w:rsidP="00C10CEB">
      <w:bookmarkStart w:id="9" w:name="_Toc398139346"/>
      <w:r>
        <w:rPr>
          <w:noProof/>
          <w:lang w:val="es-MX" w:eastAsia="es-MX"/>
        </w:rPr>
        <w:pict>
          <v:shape id="AutoShape 178" o:spid="_x0000_s1150" type="#_x0000_t32" style="position:absolute;margin-left:178.95pt;margin-top:19.2pt;width:0;height:28.5pt;flip:x;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">
            <v:stroke endarrow="block"/>
          </v:shape>
        </w:pict>
      </w:r>
      <w:bookmarkEnd w:id="9"/>
    </w:p>
    <w:p w:rsidR="00170AC2" w:rsidRDefault="00170AC2" w:rsidP="00C10CEB"/>
    <w:p w:rsidR="00170AC2" w:rsidRDefault="00170AC2" w:rsidP="00C10CEB">
      <w:r>
        <w:rPr>
          <w:noProof/>
          <w:lang w:val="es-MX" w:eastAsia="es-MX"/>
        </w:rPr>
        <w:pict>
          <v:shape id="_x0000_s1151" type="#_x0000_t109" style="position:absolute;margin-left:81.45pt;margin-top:2.75pt;width:204.75pt;height:32.25pt;z-index:251693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" fillcolor="#4f81bd" strokecolor="#243f60" strokeweight="2pt">
            <v:textbox inset="2.16pt,1.44pt,2.16pt,1.44pt">
              <w:txbxContent>
                <w:p w:rsidR="00170AC2" w:rsidRPr="00373ECC" w:rsidRDefault="00170AC2" w:rsidP="00704033">
                  <w:pPr>
                    <w:pStyle w:val="NormalWeb"/>
                    <w:spacing w:before="0" w:beforeAutospacing="0" w:after="0" w:afterAutospacing="0"/>
                    <w:jc w:val="center"/>
                    <w:rPr>
                      <w:color w:val="FFFFFF"/>
                    </w:rPr>
                  </w:pPr>
                  <w:r w:rsidRPr="00373ECC">
                    <w:rPr>
                      <w:rFonts w:ascii="Arial" w:hAnsi="Arial" w:cs="Arial"/>
                      <w:color w:val="FFFFFF"/>
                      <w:sz w:val="20"/>
                      <w:szCs w:val="20"/>
                      <w:lang w:val="es-ES"/>
                    </w:rPr>
                    <w:t>Personal de materiales confirma entrega con el cliente.</w:t>
                  </w:r>
                </w:p>
              </w:txbxContent>
            </v:textbox>
          </v:shape>
        </w:pict>
      </w:r>
    </w:p>
    <w:p w:rsidR="00170AC2" w:rsidRDefault="00170AC2" w:rsidP="00C10CEB"/>
    <w:p w:rsidR="00170AC2" w:rsidRDefault="00170AC2" w:rsidP="00C10CEB">
      <w:r>
        <w:rPr>
          <w:noProof/>
          <w:lang w:val="es-MX" w:eastAsia="es-MX"/>
        </w:rPr>
        <w:pict>
          <v:shape id="AutoShape 179" o:spid="_x0000_s1152" type="#_x0000_t34" style="position:absolute;margin-left:166.65pt;margin-top:3.05pt;width:24.45pt;height:.15pt;rotation:90;flip:x;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">
            <v:stroke endarrow="block" joinstyle="round"/>
          </v:shape>
        </w:pict>
      </w:r>
      <w:r>
        <w:rPr>
          <w:noProof/>
          <w:lang w:val="es-MX" w:eastAsia="es-MX"/>
        </w:rPr>
        <w:pict>
          <v:roundrect id="AutoShape 192" o:spid="_x0000_s1153" style="position:absolute;margin-left:14.7pt;margin-top:15.5pt;width:348.55pt;height:69.1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" fillcolor="#f79646" strokecolor="#243f60" strokeweight="2pt">
            <v:textbox inset="2.16pt,1.44pt,2.16pt,1.44pt">
              <w:txbxContent>
                <w:p w:rsidR="00170AC2" w:rsidRDefault="00170AC2" w:rsidP="00C10CEB">
                  <w:pPr>
                    <w:pStyle w:val="NormalWeb"/>
                    <w:spacing w:before="0" w:beforeAutospacing="0" w:after="0" w:afterAutospacing="0" w:line="280" w:lineRule="exact"/>
                    <w:jc w:val="center"/>
                  </w:pPr>
                  <w:r w:rsidRPr="00C10CEB">
                    <w:rPr>
                      <w:rFonts w:ascii="Arial" w:hAnsi="Arial" w:cs="Arial"/>
                      <w:b/>
                      <w:bCs/>
                      <w:color w:val="000000"/>
                      <w:sz w:val="28"/>
                      <w:szCs w:val="28"/>
                      <w:lang w:val="es-ES"/>
                    </w:rPr>
                    <w:t>SALIDAS</w:t>
                  </w:r>
                </w:p>
                <w:p w:rsidR="00170AC2" w:rsidRDefault="00170AC2" w:rsidP="00C10CEB">
                  <w:pPr>
                    <w:pStyle w:val="NormalWeb"/>
                    <w:spacing w:before="0" w:beforeAutospacing="0" w:after="0" w:afterAutospacing="0" w:line="200" w:lineRule="exact"/>
                    <w:jc w:val="center"/>
                  </w:pPr>
                  <w:r w:rsidRPr="00C10CEB">
                    <w:rPr>
                      <w:rFonts w:ascii="Arial" w:hAnsi="Arial" w:cs="Arial"/>
                      <w:color w:val="000000"/>
                      <w:sz w:val="20"/>
                      <w:szCs w:val="20"/>
                      <w:lang w:val="es-ES"/>
                    </w:rPr>
                    <w:t>Materiales (Importación/Local), Empaque, Embarque del Producto Terminado, Certificado de Dureza, Herramienta Certificada, Reporte Dimensional.</w:t>
                  </w:r>
                </w:p>
              </w:txbxContent>
            </v:textbox>
          </v:roundrect>
        </w:pict>
      </w:r>
    </w:p>
    <w:p w:rsidR="00170AC2" w:rsidRDefault="00170AC2" w:rsidP="00C10CEB"/>
    <w:p w:rsidR="00170AC2" w:rsidRDefault="00170AC2" w:rsidP="00C55393">
      <w:pPr>
        <w:pStyle w:val="Heading1"/>
        <w:rPr>
          <w:rFonts w:ascii="Calibri" w:hAnsi="Calibri"/>
          <w:b w:val="0"/>
          <w:bCs w:val="0"/>
          <w:kern w:val="0"/>
          <w:sz w:val="22"/>
          <w:szCs w:val="22"/>
        </w:rPr>
      </w:pPr>
    </w:p>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Default="00170AC2" w:rsidP="00D77711"/>
    <w:p w:rsidR="00170AC2" w:rsidRPr="00D77711" w:rsidRDefault="00170AC2" w:rsidP="00D77711"/>
    <w:p w:rsidR="00170AC2" w:rsidRPr="001266AC" w:rsidRDefault="00170AC2" w:rsidP="00C55393">
      <w:pPr>
        <w:pStyle w:val="Heading1"/>
      </w:pPr>
      <w:bookmarkStart w:id="10" w:name="_Toc405459926"/>
      <w:r w:rsidRPr="001266AC">
        <w:t>Capítulo II. Marco teórico.</w:t>
      </w:r>
      <w:bookmarkEnd w:id="10"/>
    </w:p>
    <w:p w:rsidR="00170AC2" w:rsidRDefault="00170AC2" w:rsidP="00EE277B">
      <w:pPr>
        <w:spacing w:after="0" w:line="240" w:lineRule="auto"/>
      </w:pPr>
    </w:p>
    <w:p w:rsidR="00170AC2" w:rsidRPr="00361A1D" w:rsidRDefault="00170AC2" w:rsidP="00D81EDB">
      <w:pPr>
        <w:pStyle w:val="Heading2"/>
      </w:pPr>
      <w:bookmarkStart w:id="11" w:name="_Toc405459927"/>
      <w:r>
        <w:t>Análisis ABC</w:t>
      </w:r>
      <w:bookmarkEnd w:id="11"/>
    </w:p>
    <w:p w:rsidR="00170AC2" w:rsidRDefault="00170AC2" w:rsidP="00D81EDB">
      <w:pPr>
        <w:spacing w:after="0" w:line="240" w:lineRule="auto"/>
      </w:pPr>
    </w:p>
    <w:p w:rsidR="00170AC2" w:rsidRDefault="00170AC2" w:rsidP="00B57CD5">
      <w:pPr>
        <w:spacing w:after="0" w:line="240" w:lineRule="auto"/>
        <w:jc w:val="both"/>
      </w:pPr>
      <w:r>
        <w:t>En la empresa de fabricación y distribución típica suele ser verdad que 20% de los artículos del inventario representa 80% del valor del inventario, mientras que 80% de los artículos del inventario representa sólo el 20% del valor. Los análisis de estratificación aplican esta regla  de la administración del inventario como una herramienta reconocida por el tiempo.</w:t>
      </w:r>
    </w:p>
    <w:p w:rsidR="00170AC2" w:rsidRDefault="00170AC2" w:rsidP="00B57CD5">
      <w:pPr>
        <w:spacing w:after="0" w:line="240" w:lineRule="auto"/>
        <w:jc w:val="both"/>
      </w:pPr>
    </w:p>
    <w:p w:rsidR="00170AC2" w:rsidRDefault="00170AC2" w:rsidP="00B57CD5">
      <w:pPr>
        <w:spacing w:after="0" w:line="240" w:lineRule="auto"/>
        <w:jc w:val="both"/>
      </w:pPr>
      <w:r>
        <w:t>Un análisis ABC hace una lista de los artículos de inventario en orden decreciente de su valor en dólares y clasifica los de alto volumen de valor como “A”, los de valor medio como “B” y los de valor bajo como “C”. Los pasos para generar un informe ABC son:</w:t>
      </w:r>
    </w:p>
    <w:p w:rsidR="00170AC2" w:rsidRDefault="00170AC2" w:rsidP="00B57CD5">
      <w:pPr>
        <w:spacing w:after="0" w:line="240" w:lineRule="auto"/>
        <w:jc w:val="both"/>
      </w:pPr>
    </w:p>
    <w:p w:rsidR="00170AC2" w:rsidRDefault="00170AC2" w:rsidP="00B57CD5">
      <w:pPr>
        <w:numPr>
          <w:ilvl w:val="0"/>
          <w:numId w:val="11"/>
        </w:numPr>
        <w:spacing w:after="0" w:line="240" w:lineRule="auto"/>
        <w:jc w:val="both"/>
      </w:pPr>
      <w:r>
        <w:t>Calcular el volumen anual en dólares para cada artículo del inventario al multiplicar el costo unitario del artículo por su volumen de uso anual.</w:t>
      </w:r>
    </w:p>
    <w:p w:rsidR="00170AC2" w:rsidRDefault="00170AC2" w:rsidP="00B57CD5">
      <w:pPr>
        <w:spacing w:after="0" w:line="240" w:lineRule="auto"/>
        <w:jc w:val="both"/>
      </w:pPr>
    </w:p>
    <w:p w:rsidR="00170AC2" w:rsidRDefault="00170AC2" w:rsidP="00B57CD5">
      <w:pPr>
        <w:numPr>
          <w:ilvl w:val="0"/>
          <w:numId w:val="11"/>
        </w:numPr>
        <w:spacing w:after="0" w:line="240" w:lineRule="auto"/>
        <w:jc w:val="both"/>
      </w:pPr>
      <w:r>
        <w:t xml:space="preserve">Generar un informe en orden decreciente de volumen en dólares que muestre los números de piezas, el uso anual, los costos unitarios, los volúmenes en dólares anuales y los recuentos de la cantidad de artículos. </w:t>
      </w:r>
    </w:p>
    <w:p w:rsidR="00170AC2" w:rsidRDefault="00170AC2" w:rsidP="00B57CD5">
      <w:pPr>
        <w:pStyle w:val="ListParagraph"/>
        <w:jc w:val="both"/>
      </w:pPr>
    </w:p>
    <w:p w:rsidR="00170AC2" w:rsidRDefault="00170AC2" w:rsidP="00B57CD5">
      <w:pPr>
        <w:numPr>
          <w:ilvl w:val="0"/>
          <w:numId w:val="11"/>
        </w:numPr>
        <w:spacing w:after="0" w:line="240" w:lineRule="auto"/>
        <w:jc w:val="both"/>
      </w:pPr>
      <w:r>
        <w:t>Calcular los totales y los porcentajes acumulativos por cantidad de artículos y los volúmenes en dólares anuales para cada artículo. El propósito de este paso es separar las tres clases de inventario. No es necesario realizar estos cálculos para cada artículo de la lista (véase paso 4).</w:t>
      </w:r>
    </w:p>
    <w:p w:rsidR="00170AC2" w:rsidRDefault="00170AC2" w:rsidP="00B57CD5">
      <w:pPr>
        <w:pStyle w:val="ListParagraph"/>
        <w:jc w:val="both"/>
      </w:pPr>
    </w:p>
    <w:p w:rsidR="00170AC2" w:rsidRDefault="00170AC2" w:rsidP="00B57CD5">
      <w:pPr>
        <w:numPr>
          <w:ilvl w:val="0"/>
          <w:numId w:val="11"/>
        </w:numPr>
        <w:spacing w:after="0" w:line="240" w:lineRule="auto"/>
        <w:jc w:val="both"/>
      </w:pPr>
      <w:r>
        <w:t xml:space="preserve"> Delinear las categorías A, B y C con base en el recuento acumulativo de cantidades y los porcentajes de volumen. Un de esta categorización podría ser colocar 10% de los artículos del inventario total en la clase A, 30% en la clase B y el restante 60% en la clase C. Dado que los artículos ya se ordenaron en orden decreciente respecto a su volumen en dólares, el pequeño porcentaje de artículos de la clase A por lo general representará un gran porcentaje del volumen en dólares anual, a menudo hasta 80% o más. </w:t>
      </w:r>
    </w:p>
    <w:p w:rsidR="00170AC2" w:rsidRPr="00361A1D" w:rsidRDefault="00170AC2" w:rsidP="00D81EDB">
      <w:pPr>
        <w:pStyle w:val="Heading2"/>
      </w:pPr>
      <w:bookmarkStart w:id="12" w:name="_Toc405459928"/>
      <w:r>
        <w:t>Cotización</w:t>
      </w:r>
      <w:bookmarkEnd w:id="12"/>
    </w:p>
    <w:p w:rsidR="00170AC2" w:rsidRDefault="00170AC2" w:rsidP="00D81EDB">
      <w:pPr>
        <w:spacing w:after="0" w:line="240" w:lineRule="auto"/>
        <w:rPr>
          <w:u w:val="single"/>
        </w:rPr>
      </w:pPr>
    </w:p>
    <w:p w:rsidR="00170AC2" w:rsidRDefault="00170AC2" w:rsidP="00B57CD5">
      <w:pPr>
        <w:spacing w:after="0" w:line="240" w:lineRule="auto"/>
        <w:jc w:val="both"/>
      </w:pPr>
      <w:r>
        <w:t xml:space="preserve">Originalmente se emplea una hoja de análisis de cotizaciones para integrar las cotizaciones de todos los vendedores y las características de cada una de ellas. Pero después de que se han recibido y comparado las cotizaciones, ¿Cuál se debe seleccionar? Se acostumbra aceptar la cotización más baja. </w:t>
      </w:r>
    </w:p>
    <w:p w:rsidR="00170AC2" w:rsidRDefault="00170AC2" w:rsidP="00B57CD5">
      <w:pPr>
        <w:spacing w:after="0" w:line="240" w:lineRule="auto"/>
        <w:jc w:val="both"/>
      </w:pPr>
    </w:p>
    <w:p w:rsidR="00170AC2" w:rsidRDefault="00170AC2" w:rsidP="00B57CD5">
      <w:pPr>
        <w:spacing w:after="0" w:line="240" w:lineRule="auto"/>
        <w:jc w:val="both"/>
      </w:pPr>
      <w:r>
        <w:t>No obstante, existen varios casos en los cuales la cotización más baja no recibirá la orden. Después de la solicitud de cotización, el comprador puede recibir información que indica que la empresa que envía la más baja no es confiable. Inclusive la cotización más baja puede ser superior que lo que el comprador considera justificable.</w:t>
      </w:r>
    </w:p>
    <w:p w:rsidR="00170AC2" w:rsidRDefault="00170AC2" w:rsidP="00B57CD5">
      <w:pPr>
        <w:spacing w:after="0" w:line="240" w:lineRule="auto"/>
        <w:jc w:val="both"/>
      </w:pPr>
    </w:p>
    <w:p w:rsidR="00170AC2" w:rsidRDefault="00170AC2" w:rsidP="00B57CD5">
      <w:pPr>
        <w:spacing w:after="0" w:line="240" w:lineRule="auto"/>
        <w:jc w:val="both"/>
      </w:pPr>
      <w:r>
        <w:t xml:space="preserve">Existen otras razones por las cuales no siempre es aceptada la cotización más baja: planta, administración, ingeniería o los departamentos usuarios que pueden expresar su preferencia por el producto de cierto fabricante. Posiblemente una ligera diferencia en precio se puede considerar insuficiente para compensar la confianza que se le tiene al producto de un proveedor en particular. </w:t>
      </w:r>
    </w:p>
    <w:p w:rsidR="00170AC2" w:rsidRDefault="00170AC2" w:rsidP="00D81EDB">
      <w:pPr>
        <w:spacing w:after="0" w:line="240" w:lineRule="auto"/>
      </w:pPr>
    </w:p>
    <w:p w:rsidR="00170AC2" w:rsidRDefault="00170AC2" w:rsidP="00B57CD5">
      <w:pPr>
        <w:spacing w:after="0" w:line="240" w:lineRule="auto"/>
        <w:jc w:val="both"/>
      </w:pPr>
      <w:r>
        <w:t>Si se han recibido cotizaciones idénticas, el comprador puede rechazar todas las cotizaciones, y solicitar nuevas cotizaciones o negociar directamente con uno o más vendedores específicos. En estas circunstancias, puede ser apropiado notificar por escrito a los vendedores que se han rechazado todas las cotizaciones haciendo una referencia cortés a la ilegalidad de todas las formas de fijación de los precios. A pesar de ello, si se ha decidido que el contrato se debe asignar en esta ocasión se dispone de varias alternativas. Se puede dar a:</w:t>
      </w:r>
    </w:p>
    <w:p w:rsidR="00170AC2" w:rsidRDefault="00170AC2" w:rsidP="00D81EDB">
      <w:pPr>
        <w:spacing w:after="0" w:line="240" w:lineRule="auto"/>
      </w:pPr>
    </w:p>
    <w:p w:rsidR="00170AC2" w:rsidRDefault="00170AC2" w:rsidP="00D05FA5">
      <w:pPr>
        <w:pStyle w:val="ListParagraph"/>
        <w:numPr>
          <w:ilvl w:val="0"/>
          <w:numId w:val="17"/>
        </w:numPr>
        <w:spacing w:after="0" w:line="240" w:lineRule="auto"/>
      </w:pPr>
      <w:r>
        <w:t>El proveedor más pequeño.</w:t>
      </w:r>
    </w:p>
    <w:p w:rsidR="00170AC2" w:rsidRDefault="00170AC2" w:rsidP="00D05FA5">
      <w:pPr>
        <w:pStyle w:val="ListParagraph"/>
        <w:numPr>
          <w:ilvl w:val="0"/>
          <w:numId w:val="17"/>
        </w:numPr>
        <w:spacing w:after="0" w:line="240" w:lineRule="auto"/>
      </w:pPr>
      <w:r>
        <w:t>A aquel con mayor contenido nacional.</w:t>
      </w:r>
    </w:p>
    <w:p w:rsidR="00170AC2" w:rsidRDefault="00170AC2" w:rsidP="00D05FA5">
      <w:pPr>
        <w:pStyle w:val="ListParagraph"/>
        <w:numPr>
          <w:ilvl w:val="0"/>
          <w:numId w:val="17"/>
        </w:numPr>
        <w:spacing w:after="0" w:line="240" w:lineRule="auto"/>
      </w:pPr>
      <w:r>
        <w:t>A la empresa más distante, forzándola a absorber el mayor porcentaje del flete.</w:t>
      </w:r>
    </w:p>
    <w:p w:rsidR="00170AC2" w:rsidRDefault="00170AC2" w:rsidP="00D05FA5">
      <w:pPr>
        <w:pStyle w:val="ListParagraph"/>
        <w:numPr>
          <w:ilvl w:val="0"/>
          <w:numId w:val="17"/>
        </w:numPr>
        <w:spacing w:after="0" w:line="240" w:lineRule="auto"/>
      </w:pPr>
      <w:r>
        <w:t>A la empresa con mayor participación en el mercado.</w:t>
      </w:r>
    </w:p>
    <w:p w:rsidR="00170AC2" w:rsidRDefault="00170AC2" w:rsidP="00D05FA5">
      <w:pPr>
        <w:pStyle w:val="ListParagraph"/>
        <w:numPr>
          <w:ilvl w:val="0"/>
          <w:numId w:val="17"/>
        </w:numPr>
        <w:spacing w:after="0" w:line="240" w:lineRule="auto"/>
      </w:pPr>
      <w:r>
        <w:t>A la empresa que mejor pueda garantizar concesiones sin precio.</w:t>
      </w:r>
    </w:p>
    <w:p w:rsidR="00170AC2" w:rsidRDefault="00170AC2" w:rsidP="00D05FA5">
      <w:pPr>
        <w:pStyle w:val="ListParagraph"/>
        <w:numPr>
          <w:ilvl w:val="0"/>
          <w:numId w:val="17"/>
        </w:numPr>
        <w:spacing w:after="0" w:line="240" w:lineRule="auto"/>
      </w:pPr>
      <w:r>
        <w:t>A la firma cuyo desempeño en el pasado haya sido mejor.</w:t>
      </w:r>
    </w:p>
    <w:p w:rsidR="00170AC2" w:rsidRDefault="00170AC2" w:rsidP="00D81EDB">
      <w:pPr>
        <w:spacing w:after="0" w:line="240" w:lineRule="auto"/>
      </w:pPr>
    </w:p>
    <w:p w:rsidR="00170AC2" w:rsidRDefault="00170AC2" w:rsidP="00D81EDB">
      <w:pPr>
        <w:spacing w:after="0" w:line="240" w:lineRule="auto"/>
      </w:pPr>
    </w:p>
    <w:p w:rsidR="00170AC2" w:rsidRDefault="00170AC2" w:rsidP="00D81EDB">
      <w:pPr>
        <w:spacing w:after="0" w:line="240" w:lineRule="auto"/>
      </w:pPr>
    </w:p>
    <w:p w:rsidR="00170AC2" w:rsidRPr="00361A1D" w:rsidRDefault="00170AC2" w:rsidP="00D81EDB">
      <w:pPr>
        <w:pStyle w:val="Heading2"/>
      </w:pPr>
      <w:bookmarkStart w:id="13" w:name="_Toc405459929"/>
      <w:r>
        <w:t>La calidad y la inspección de calidad</w:t>
      </w:r>
      <w:bookmarkEnd w:id="13"/>
    </w:p>
    <w:p w:rsidR="00170AC2" w:rsidRDefault="00170AC2" w:rsidP="00D81EDB">
      <w:pPr>
        <w:spacing w:after="0" w:line="240" w:lineRule="auto"/>
        <w:rPr>
          <w:u w:val="single"/>
        </w:rPr>
      </w:pPr>
    </w:p>
    <w:p w:rsidR="00170AC2" w:rsidRDefault="00170AC2" w:rsidP="00345836">
      <w:pPr>
        <w:spacing w:after="0" w:line="240" w:lineRule="auto"/>
        <w:jc w:val="both"/>
      </w:pPr>
      <w:r>
        <w:t>El término garantía de calidad lo empleo por primera vez Bell Telephone Laboratories. BTL entendió que la encuesta de calidad (programa planificado para una evaluación verificadora de calidad y fiabilidad) era el elemento más importante de la garantía de calidad.</w:t>
      </w:r>
    </w:p>
    <w:p w:rsidR="00170AC2" w:rsidRDefault="00170AC2" w:rsidP="00345836">
      <w:pPr>
        <w:spacing w:after="0" w:line="240" w:lineRule="auto"/>
        <w:jc w:val="both"/>
      </w:pPr>
    </w:p>
    <w:p w:rsidR="00170AC2" w:rsidRDefault="00170AC2" w:rsidP="00345836">
      <w:pPr>
        <w:spacing w:after="0" w:line="240" w:lineRule="auto"/>
        <w:jc w:val="both"/>
      </w:pPr>
      <w:r>
        <w:t>Mencionaremos ahora de forma breve la contribución a la encuesta del ingeniero encargado de la calidad:</w:t>
      </w:r>
    </w:p>
    <w:p w:rsidR="00170AC2" w:rsidRDefault="00170AC2" w:rsidP="00D7460B">
      <w:pPr>
        <w:spacing w:after="0" w:line="240" w:lineRule="auto"/>
      </w:pPr>
    </w:p>
    <w:p w:rsidR="00170AC2" w:rsidRDefault="00170AC2" w:rsidP="00D7460B">
      <w:pPr>
        <w:pStyle w:val="ListParagraph"/>
        <w:numPr>
          <w:ilvl w:val="0"/>
          <w:numId w:val="18"/>
        </w:numPr>
        <w:spacing w:after="0" w:line="240" w:lineRule="auto"/>
      </w:pPr>
      <w:r>
        <w:t>Examen detallado de los requisitos del proyecto</w:t>
      </w:r>
    </w:p>
    <w:p w:rsidR="00170AC2" w:rsidRDefault="00170AC2" w:rsidP="00D7460B">
      <w:pPr>
        <w:pStyle w:val="ListParagraph"/>
        <w:numPr>
          <w:ilvl w:val="0"/>
          <w:numId w:val="18"/>
        </w:numPr>
        <w:spacing w:after="0" w:line="240" w:lineRule="auto"/>
      </w:pPr>
      <w:r>
        <w:t>Inspección de muestras del proyecto</w:t>
      </w:r>
    </w:p>
    <w:p w:rsidR="00170AC2" w:rsidRDefault="00170AC2" w:rsidP="00D7460B">
      <w:pPr>
        <w:pStyle w:val="ListParagraph"/>
        <w:numPr>
          <w:ilvl w:val="0"/>
          <w:numId w:val="18"/>
        </w:numPr>
        <w:spacing w:after="0" w:line="240" w:lineRule="auto"/>
      </w:pPr>
      <w:r>
        <w:t>Comparación del diseño con la información de fabricación</w:t>
      </w:r>
    </w:p>
    <w:p w:rsidR="00170AC2" w:rsidRDefault="00170AC2" w:rsidP="00D7460B">
      <w:pPr>
        <w:pStyle w:val="ListParagraph"/>
        <w:numPr>
          <w:ilvl w:val="0"/>
          <w:numId w:val="18"/>
        </w:numPr>
        <w:spacing w:after="0" w:line="240" w:lineRule="auto"/>
      </w:pPr>
      <w:r>
        <w:t>Revisión de los resultados de la inspección</w:t>
      </w:r>
    </w:p>
    <w:p w:rsidR="00170AC2" w:rsidRDefault="00170AC2" w:rsidP="007A3454">
      <w:pPr>
        <w:pStyle w:val="ListParagraph"/>
        <w:numPr>
          <w:ilvl w:val="0"/>
          <w:numId w:val="18"/>
        </w:numPr>
        <w:spacing w:after="0" w:line="240" w:lineRule="auto"/>
      </w:pPr>
      <w:r>
        <w:t>Revisar lo resultados en la propia fabrica</w:t>
      </w:r>
    </w:p>
    <w:p w:rsidR="00170AC2" w:rsidRDefault="00170AC2" w:rsidP="007A3454">
      <w:pPr>
        <w:pStyle w:val="ListParagraph"/>
        <w:numPr>
          <w:ilvl w:val="0"/>
          <w:numId w:val="18"/>
        </w:numPr>
        <w:spacing w:after="0" w:line="240" w:lineRule="auto"/>
      </w:pPr>
      <w:r>
        <w:t>Informe de la encuesta de calidad.</w:t>
      </w:r>
    </w:p>
    <w:p w:rsidR="00170AC2" w:rsidRDefault="00170AC2" w:rsidP="00D81EDB">
      <w:pPr>
        <w:spacing w:after="0" w:line="240" w:lineRule="auto"/>
      </w:pPr>
    </w:p>
    <w:p w:rsidR="00170AC2" w:rsidRDefault="00170AC2" w:rsidP="00345836">
      <w:pPr>
        <w:spacing w:after="0" w:line="240" w:lineRule="auto"/>
        <w:jc w:val="both"/>
      </w:pPr>
      <w:r>
        <w:t>El termino inspección supone siempre una evaluación de la calidad de alguna característica en relación con un patrón. Esta evaluación puede ser descrita como el “acto deinspección” y consta de las operaciones siguientes (en la medida que sean aplicables a las distintas características de la calidad):</w:t>
      </w:r>
    </w:p>
    <w:p w:rsidR="00170AC2" w:rsidRDefault="00170AC2" w:rsidP="00345836">
      <w:pPr>
        <w:spacing w:after="0" w:line="240" w:lineRule="auto"/>
        <w:jc w:val="both"/>
      </w:pPr>
    </w:p>
    <w:p w:rsidR="00170AC2" w:rsidRDefault="00170AC2" w:rsidP="00345836">
      <w:pPr>
        <w:pStyle w:val="ListParagraph"/>
        <w:numPr>
          <w:ilvl w:val="0"/>
          <w:numId w:val="19"/>
        </w:numPr>
        <w:spacing w:after="0" w:line="240" w:lineRule="auto"/>
        <w:jc w:val="both"/>
      </w:pPr>
      <w:r>
        <w:t>Interpretación de la especificación.</w:t>
      </w:r>
    </w:p>
    <w:p w:rsidR="00170AC2" w:rsidRDefault="00170AC2" w:rsidP="00345836">
      <w:pPr>
        <w:pStyle w:val="ListParagraph"/>
        <w:numPr>
          <w:ilvl w:val="0"/>
          <w:numId w:val="19"/>
        </w:numPr>
        <w:spacing w:after="0" w:line="240" w:lineRule="auto"/>
        <w:jc w:val="both"/>
      </w:pPr>
      <w:r>
        <w:t>Comparación de (1) con (2).</w:t>
      </w:r>
    </w:p>
    <w:p w:rsidR="00170AC2" w:rsidRDefault="00170AC2" w:rsidP="00345836">
      <w:pPr>
        <w:pStyle w:val="ListParagraph"/>
        <w:numPr>
          <w:ilvl w:val="0"/>
          <w:numId w:val="19"/>
        </w:numPr>
        <w:spacing w:after="0" w:line="240" w:lineRule="auto"/>
        <w:jc w:val="both"/>
      </w:pPr>
      <w:r>
        <w:t>Enjuiciamiento de la conformidad.</w:t>
      </w:r>
    </w:p>
    <w:p w:rsidR="00170AC2" w:rsidRDefault="00170AC2" w:rsidP="00345836">
      <w:pPr>
        <w:pStyle w:val="ListParagraph"/>
        <w:numPr>
          <w:ilvl w:val="0"/>
          <w:numId w:val="19"/>
        </w:numPr>
        <w:spacing w:after="0" w:line="240" w:lineRule="auto"/>
        <w:jc w:val="both"/>
      </w:pPr>
      <w:r>
        <w:t>Destino de los casos conformes.</w:t>
      </w:r>
    </w:p>
    <w:p w:rsidR="00170AC2" w:rsidRDefault="00170AC2" w:rsidP="00345836">
      <w:pPr>
        <w:pStyle w:val="ListParagraph"/>
        <w:numPr>
          <w:ilvl w:val="0"/>
          <w:numId w:val="19"/>
        </w:numPr>
        <w:spacing w:after="0" w:line="240" w:lineRule="auto"/>
        <w:jc w:val="both"/>
      </w:pPr>
      <w:r>
        <w:t>Destino de los casos no conformes.</w:t>
      </w:r>
    </w:p>
    <w:p w:rsidR="00170AC2" w:rsidRDefault="00170AC2" w:rsidP="00345836">
      <w:pPr>
        <w:pStyle w:val="ListParagraph"/>
        <w:numPr>
          <w:ilvl w:val="0"/>
          <w:numId w:val="19"/>
        </w:numPr>
        <w:spacing w:after="0" w:line="240" w:lineRule="auto"/>
        <w:jc w:val="both"/>
      </w:pPr>
      <w:r>
        <w:t>Registro de los datos obtenidos.</w:t>
      </w:r>
    </w:p>
    <w:p w:rsidR="00170AC2" w:rsidRDefault="00170AC2" w:rsidP="00345836">
      <w:pPr>
        <w:spacing w:after="0" w:line="240" w:lineRule="auto"/>
        <w:jc w:val="both"/>
      </w:pPr>
    </w:p>
    <w:p w:rsidR="00170AC2" w:rsidRDefault="00170AC2" w:rsidP="00345836">
      <w:pPr>
        <w:spacing w:after="0" w:line="240" w:lineRule="auto"/>
        <w:jc w:val="both"/>
      </w:pPr>
      <w:r>
        <w:t>Todos los vocablos básicos de esta enumeración admiten una gran variedad de acepciones. El termino especificación se usa en sentido genérico como patrón de la característica. Puede tratarse de una descripción escrita, de un plano, de una fotografía, de una muestra, de una instrucción verbal.</w:t>
      </w:r>
    </w:p>
    <w:p w:rsidR="00170AC2" w:rsidRDefault="00170AC2" w:rsidP="00345836">
      <w:pPr>
        <w:spacing w:after="0" w:line="240" w:lineRule="auto"/>
        <w:jc w:val="both"/>
      </w:pPr>
    </w:p>
    <w:p w:rsidR="00170AC2" w:rsidRDefault="00170AC2" w:rsidP="00345836">
      <w:pPr>
        <w:spacing w:after="0" w:line="240" w:lineRule="auto"/>
        <w:jc w:val="both"/>
      </w:pPr>
      <w:r>
        <w:t>El fin principal de la inspección es determinar si los productos son conformes con la especificación. Este fin se denomina a menudo “aceptación” o “aceptación del producto”.</w:t>
      </w:r>
    </w:p>
    <w:p w:rsidR="00170AC2" w:rsidRDefault="00170AC2" w:rsidP="00D81EDB">
      <w:pPr>
        <w:spacing w:after="0" w:line="240" w:lineRule="auto"/>
      </w:pPr>
    </w:p>
    <w:p w:rsidR="00170AC2" w:rsidRDefault="00170AC2" w:rsidP="00D81EDB">
      <w:pPr>
        <w:spacing w:after="0" w:line="240" w:lineRule="auto"/>
      </w:pPr>
      <w:r>
        <w:t>La inspección al 100% es evidentemente más segura que la que se hace sobre una muestra extraída. Su finalidad es detectar y separar los artículos defectuosos y se aplica generalmente a:</w:t>
      </w:r>
    </w:p>
    <w:p w:rsidR="00170AC2" w:rsidRDefault="00170AC2" w:rsidP="00D81EDB">
      <w:pPr>
        <w:spacing w:after="0" w:line="240" w:lineRule="auto"/>
      </w:pPr>
    </w:p>
    <w:p w:rsidR="00170AC2" w:rsidRDefault="00170AC2" w:rsidP="00C07D3C">
      <w:pPr>
        <w:pStyle w:val="ListParagraph"/>
        <w:numPr>
          <w:ilvl w:val="0"/>
          <w:numId w:val="22"/>
        </w:numPr>
        <w:spacing w:after="0" w:line="240" w:lineRule="auto"/>
      </w:pPr>
      <w:r>
        <w:t>Artículos muy costosos.</w:t>
      </w:r>
    </w:p>
    <w:p w:rsidR="00170AC2" w:rsidRDefault="00170AC2" w:rsidP="00C07D3C">
      <w:pPr>
        <w:pStyle w:val="ListParagraph"/>
        <w:numPr>
          <w:ilvl w:val="0"/>
          <w:numId w:val="22"/>
        </w:numPr>
        <w:spacing w:after="0" w:line="240" w:lineRule="auto"/>
      </w:pPr>
      <w:r>
        <w:t>Artículos cuyo fallo puede provocar graves problemas de funcionamiento, seguridad, etc.</w:t>
      </w:r>
    </w:p>
    <w:p w:rsidR="00170AC2" w:rsidRDefault="00170AC2" w:rsidP="00C07D3C">
      <w:pPr>
        <w:pStyle w:val="ListParagraph"/>
        <w:numPr>
          <w:ilvl w:val="0"/>
          <w:numId w:val="22"/>
        </w:numPr>
        <w:spacing w:after="0" w:line="240" w:lineRule="auto"/>
      </w:pPr>
      <w:r>
        <w:t>Si resulta factible y económicamente rentable.</w:t>
      </w:r>
    </w:p>
    <w:p w:rsidR="00170AC2" w:rsidRDefault="00170AC2" w:rsidP="00C07D3C">
      <w:pPr>
        <w:pStyle w:val="ListParagraph"/>
        <w:numPr>
          <w:ilvl w:val="0"/>
          <w:numId w:val="22"/>
        </w:numPr>
        <w:spacing w:after="0" w:line="240" w:lineRule="auto"/>
      </w:pPr>
      <w:r>
        <w:t xml:space="preserve">Si el lote es reducido. </w:t>
      </w:r>
    </w:p>
    <w:p w:rsidR="00170AC2" w:rsidRPr="00361A1D" w:rsidRDefault="00170AC2" w:rsidP="002C797C">
      <w:pPr>
        <w:pStyle w:val="Heading2"/>
      </w:pPr>
      <w:bookmarkStart w:id="14" w:name="_Toc405459930"/>
      <w:r>
        <w:t>Análisis de costo de transporte y costo unitario</w:t>
      </w:r>
      <w:bookmarkEnd w:id="14"/>
    </w:p>
    <w:p w:rsidR="00170AC2" w:rsidRDefault="00170AC2" w:rsidP="002C797C">
      <w:pPr>
        <w:spacing w:after="0" w:line="240" w:lineRule="auto"/>
        <w:rPr>
          <w:u w:val="single"/>
        </w:rPr>
      </w:pPr>
    </w:p>
    <w:p w:rsidR="00170AC2" w:rsidRDefault="00170AC2" w:rsidP="00345836">
      <w:pPr>
        <w:spacing w:after="0" w:line="240" w:lineRule="auto"/>
        <w:jc w:val="both"/>
      </w:pPr>
      <w:r>
        <w:t>El objetivo de todo este trabajo es reducir los costos del material que se compra pero, ¿exactamente qué es lo que se toma en cuenta en un análisis de este tipo? En seguida se presentan los costos importantes en tres categorías diferentes:</w:t>
      </w:r>
    </w:p>
    <w:p w:rsidR="00170AC2" w:rsidRDefault="00170AC2" w:rsidP="00345836">
      <w:pPr>
        <w:spacing w:after="0" w:line="240" w:lineRule="auto"/>
        <w:jc w:val="both"/>
      </w:pPr>
    </w:p>
    <w:p w:rsidR="00170AC2" w:rsidRPr="00E66C3A" w:rsidRDefault="00170AC2" w:rsidP="00345836">
      <w:pPr>
        <w:pStyle w:val="Heading3"/>
        <w:jc w:val="both"/>
      </w:pPr>
      <w:bookmarkStart w:id="15" w:name="_Toc405459931"/>
      <w:r w:rsidRPr="00E66C3A">
        <w:t>Costo de mantener el inventario</w:t>
      </w:r>
      <w:bookmarkEnd w:id="15"/>
    </w:p>
    <w:p w:rsidR="00170AC2" w:rsidRDefault="00170AC2" w:rsidP="00345836">
      <w:pPr>
        <w:spacing w:after="0" w:line="240" w:lineRule="auto"/>
        <w:jc w:val="both"/>
      </w:pPr>
    </w:p>
    <w:p w:rsidR="00170AC2" w:rsidRDefault="00170AC2" w:rsidP="00345836">
      <w:pPr>
        <w:spacing w:after="0" w:line="240" w:lineRule="auto"/>
        <w:jc w:val="both"/>
      </w:pPr>
      <w:r>
        <w:t xml:space="preserve">Este costo también es llamado costo de almacén o costo de inventario, esté se refiere a algunos costos que están relacionados con la cantidad de inventario, el valor de los artículos, y el periodo que se lleva el inventario. Entre los componentes del costo de mantener se encuentran diversos aspectos que de primera vista no se relacionan, entre los cuales están: </w:t>
      </w:r>
    </w:p>
    <w:p w:rsidR="00170AC2" w:rsidRDefault="00170AC2" w:rsidP="00345836">
      <w:pPr>
        <w:spacing w:after="0" w:line="240" w:lineRule="auto"/>
        <w:jc w:val="both"/>
      </w:pPr>
    </w:p>
    <w:p w:rsidR="00170AC2" w:rsidRDefault="00170AC2" w:rsidP="00345836">
      <w:pPr>
        <w:numPr>
          <w:ilvl w:val="0"/>
          <w:numId w:val="3"/>
        </w:numPr>
        <w:spacing w:after="0" w:line="240" w:lineRule="auto"/>
        <w:jc w:val="both"/>
      </w:pPr>
      <w:r>
        <w:t>El costo de suministrar el espacio físico para almacenar los artículos</w:t>
      </w:r>
    </w:p>
    <w:p w:rsidR="00170AC2" w:rsidRDefault="00170AC2" w:rsidP="002C797C">
      <w:pPr>
        <w:numPr>
          <w:ilvl w:val="0"/>
          <w:numId w:val="3"/>
        </w:numPr>
        <w:spacing w:after="0" w:line="240" w:lineRule="auto"/>
      </w:pPr>
      <w:r>
        <w:t>Impuestos y seguros</w:t>
      </w:r>
    </w:p>
    <w:p w:rsidR="00170AC2" w:rsidRDefault="00170AC2" w:rsidP="002C797C">
      <w:pPr>
        <w:numPr>
          <w:ilvl w:val="0"/>
          <w:numId w:val="3"/>
        </w:numPr>
        <w:spacing w:after="0" w:line="240" w:lineRule="auto"/>
      </w:pPr>
      <w:r>
        <w:t>Roturas, deterioros y obsolescencia.</w:t>
      </w:r>
    </w:p>
    <w:p w:rsidR="00170AC2" w:rsidRDefault="00170AC2" w:rsidP="002C797C">
      <w:pPr>
        <w:numPr>
          <w:ilvl w:val="0"/>
          <w:numId w:val="3"/>
        </w:numPr>
        <w:spacing w:after="0" w:line="240" w:lineRule="auto"/>
      </w:pPr>
      <w:r>
        <w:t>Costo de oportunidad de una inversión alternativa.</w:t>
      </w:r>
    </w:p>
    <w:p w:rsidR="00170AC2" w:rsidRDefault="00170AC2" w:rsidP="002C797C">
      <w:pPr>
        <w:spacing w:after="0" w:line="240" w:lineRule="auto"/>
      </w:pPr>
    </w:p>
    <w:p w:rsidR="00170AC2" w:rsidRDefault="00170AC2" w:rsidP="00345836">
      <w:pPr>
        <w:spacing w:after="0" w:line="240" w:lineRule="auto"/>
        <w:jc w:val="both"/>
      </w:pPr>
      <w:r>
        <w:t>Fácilmente se puede decir que el inventario equivale a dinero en efectivo. Esto es ya que el capital invertido en el comprar dicho inventario podría ser invertido en la empresa internamente, en su propio funcionamiento o de manera externa.</w:t>
      </w:r>
    </w:p>
    <w:p w:rsidR="00170AC2" w:rsidRDefault="00170AC2" w:rsidP="00345836">
      <w:pPr>
        <w:spacing w:after="0" w:line="240" w:lineRule="auto"/>
        <w:jc w:val="both"/>
      </w:pPr>
    </w:p>
    <w:p w:rsidR="00170AC2" w:rsidRDefault="00170AC2" w:rsidP="00345836">
      <w:pPr>
        <w:spacing w:after="0" w:line="240" w:lineRule="auto"/>
        <w:jc w:val="both"/>
      </w:pPr>
      <w:r>
        <w:t xml:space="preserve">El valor de la tasa de interés que corresponde al costo de oportunidad de la inversión alternativa se relaciona con varias medidas contables usuales, que incluyen la tasa interna de rendimiento, el rendimiento de los activos y la tasa limite, la cual es la tasa mínima que haría atractiva una inversión para la empresa.  </w:t>
      </w:r>
    </w:p>
    <w:p w:rsidR="00170AC2" w:rsidRDefault="00170AC2" w:rsidP="00345836">
      <w:pPr>
        <w:spacing w:after="0" w:line="240" w:lineRule="auto"/>
        <w:jc w:val="both"/>
      </w:pPr>
    </w:p>
    <w:p w:rsidR="00170AC2" w:rsidRDefault="00170AC2" w:rsidP="00345836">
      <w:pPr>
        <w:spacing w:after="0" w:line="240" w:lineRule="auto"/>
        <w:jc w:val="both"/>
      </w:pPr>
      <w:r>
        <w:t xml:space="preserve">Conviene expresar el costo de mantener el inventario en dólares por unidad por año más que en dólares por dólar por año. Si </w:t>
      </w:r>
      <w:r w:rsidRPr="002573AF">
        <w:rPr>
          <w:b/>
          <w:i/>
        </w:rPr>
        <w:t>c</w:t>
      </w:r>
      <w:r>
        <w:t xml:space="preserve"> es el valor monetario de una unidad de inventario,</w:t>
      </w:r>
      <w:r w:rsidRPr="002573AF">
        <w:rPr>
          <w:b/>
          <w:i/>
        </w:rPr>
        <w:t xml:space="preserve"> I</w:t>
      </w:r>
      <w:r>
        <w:t xml:space="preserve"> la tasa anual de interés y </w:t>
      </w:r>
      <w:r w:rsidRPr="002573AF">
        <w:rPr>
          <w:b/>
          <w:i/>
        </w:rPr>
        <w:t>h</w:t>
      </w:r>
      <w:r>
        <w:t xml:space="preserve"> el costo de mantener el inventario en dólares por unidad por año, tenemos la ecuación:</w:t>
      </w:r>
    </w:p>
    <w:p w:rsidR="00170AC2" w:rsidRDefault="00170AC2" w:rsidP="002C797C">
      <w:pPr>
        <w:spacing w:after="0" w:line="240" w:lineRule="auto"/>
      </w:pPr>
    </w:p>
    <w:p w:rsidR="00170AC2" w:rsidRPr="002573AF" w:rsidRDefault="00170AC2" w:rsidP="002C797C">
      <w:pPr>
        <w:spacing w:after="0" w:line="240" w:lineRule="auto"/>
        <w:jc w:val="center"/>
        <w:rPr>
          <w:i/>
          <w:sz w:val="28"/>
        </w:rPr>
      </w:pPr>
      <w:r w:rsidRPr="002573AF">
        <w:rPr>
          <w:b/>
          <w:i/>
          <w:sz w:val="24"/>
        </w:rPr>
        <w:t>h</w:t>
      </w:r>
      <w:r w:rsidRPr="002573AF">
        <w:rPr>
          <w:b/>
        </w:rPr>
        <w:t>=</w:t>
      </w:r>
      <w:r w:rsidRPr="002573AF">
        <w:rPr>
          <w:i/>
          <w:sz w:val="28"/>
        </w:rPr>
        <w:t>Ic</w:t>
      </w:r>
    </w:p>
    <w:p w:rsidR="00170AC2" w:rsidRDefault="00170AC2" w:rsidP="002C797C">
      <w:pPr>
        <w:spacing w:after="0" w:line="240" w:lineRule="auto"/>
      </w:pPr>
    </w:p>
    <w:p w:rsidR="00170AC2" w:rsidRDefault="00170AC2" w:rsidP="00E66C3A">
      <w:pPr>
        <w:pStyle w:val="Heading3"/>
      </w:pPr>
      <w:bookmarkStart w:id="16" w:name="_Toc405459932"/>
      <w:r>
        <w:t>Costo de pedido</w:t>
      </w:r>
      <w:bookmarkEnd w:id="16"/>
    </w:p>
    <w:p w:rsidR="00170AC2" w:rsidRDefault="00170AC2" w:rsidP="002C797C">
      <w:pPr>
        <w:spacing w:after="0" w:line="240" w:lineRule="auto"/>
        <w:ind w:left="720"/>
      </w:pPr>
    </w:p>
    <w:p w:rsidR="00170AC2" w:rsidRDefault="00170AC2" w:rsidP="00345836">
      <w:pPr>
        <w:spacing w:after="0" w:line="240" w:lineRule="auto"/>
        <w:jc w:val="both"/>
      </w:pPr>
      <w:r>
        <w:t xml:space="preserve">En la mayoría de los casos, el costo de pedir cuenta con dos componentes: uno fijo y otro variable. El componente fijo es el </w:t>
      </w:r>
      <w:r w:rsidRPr="009135A9">
        <w:rPr>
          <w:i/>
        </w:rPr>
        <w:t xml:space="preserve">costo de preparación </w:t>
      </w:r>
      <w:r w:rsidRPr="009135A9">
        <w:rPr>
          <w:b/>
          <w:i/>
        </w:rPr>
        <w:t>K</w:t>
      </w:r>
      <w:r>
        <w:t xml:space="preserve">, el cual es independiente del tamaño del pedido que se haga (mientras no sea cero, claro). El componente variable es el </w:t>
      </w:r>
      <w:r w:rsidRPr="009135A9">
        <w:rPr>
          <w:i/>
        </w:rPr>
        <w:t xml:space="preserve">costo proporcional al pedido </w:t>
      </w:r>
      <w:r w:rsidRPr="009135A9">
        <w:rPr>
          <w:b/>
          <w:i/>
        </w:rPr>
        <w:t>c</w:t>
      </w:r>
      <w:r>
        <w:rPr>
          <w:b/>
        </w:rPr>
        <w:t>,</w:t>
      </w:r>
      <w:r>
        <w:t xml:space="preserve"> el cual es aquel en el que se incurre con base en las unidades.</w:t>
      </w:r>
    </w:p>
    <w:p w:rsidR="00170AC2" w:rsidRDefault="00170AC2" w:rsidP="00345836">
      <w:pPr>
        <w:spacing w:after="0" w:line="240" w:lineRule="auto"/>
        <w:jc w:val="both"/>
      </w:pPr>
    </w:p>
    <w:p w:rsidR="00170AC2" w:rsidRDefault="00170AC2" w:rsidP="00345836">
      <w:pPr>
        <w:spacing w:after="0" w:line="240" w:lineRule="auto"/>
        <w:jc w:val="both"/>
      </w:pPr>
      <w:r>
        <w:t xml:space="preserve">El costo de preparación debe incluir sólo costos que sean relevantes al hecho de pedir, el cual se comprende de gastos de contabilidad relacionados con el pedido, los costos fijos independientes del tamaño del pedido que podría requerir el vendedor, los costos de generación y recepción del pedido y los costos de su manejo hasta llegar a almacén o producción, según sea el caso. </w:t>
      </w:r>
    </w:p>
    <w:p w:rsidR="00170AC2" w:rsidRDefault="00170AC2" w:rsidP="002C797C">
      <w:pPr>
        <w:spacing w:after="0" w:line="240" w:lineRule="auto"/>
        <w:ind w:left="720"/>
      </w:pPr>
    </w:p>
    <w:p w:rsidR="00170AC2" w:rsidRDefault="00170AC2" w:rsidP="00E66C3A">
      <w:pPr>
        <w:pStyle w:val="Heading3"/>
      </w:pPr>
      <w:bookmarkStart w:id="17" w:name="_Toc405459933"/>
      <w:r>
        <w:t>Costo de penalización</w:t>
      </w:r>
      <w:bookmarkEnd w:id="17"/>
    </w:p>
    <w:p w:rsidR="00170AC2" w:rsidRDefault="00170AC2" w:rsidP="002C797C">
      <w:pPr>
        <w:spacing w:after="0" w:line="240" w:lineRule="auto"/>
      </w:pPr>
    </w:p>
    <w:p w:rsidR="00170AC2" w:rsidRDefault="00170AC2" w:rsidP="00345836">
      <w:pPr>
        <w:spacing w:after="0" w:line="240" w:lineRule="auto"/>
        <w:jc w:val="both"/>
      </w:pPr>
      <w:r>
        <w:t>El costo de penalización, también conocido como costo de desabasto o por faltantes, se refiere a los costos incurridos cuando la demanda excede el inventario disponible de un artículo. Este tipo de costo es más difícil de medir que los costos de pedido y de mantenimiento de inventario.</w:t>
      </w:r>
    </w:p>
    <w:p w:rsidR="00170AC2" w:rsidRDefault="00170AC2" w:rsidP="00345836">
      <w:pPr>
        <w:spacing w:after="0" w:line="240" w:lineRule="auto"/>
        <w:jc w:val="both"/>
      </w:pPr>
    </w:p>
    <w:p w:rsidR="00170AC2" w:rsidRDefault="00170AC2" w:rsidP="00345836">
      <w:pPr>
        <w:spacing w:after="0" w:line="240" w:lineRule="auto"/>
        <w:jc w:val="both"/>
      </w:pPr>
      <w:r>
        <w:t>Este costo tiene una interpretación diferente dependiendo de si la demanda en exceso es de pedidos en espera (pedidos que no pueden ser surtidos de manera inmediata y que se mantienen en los libros hasta la llegada de la siguiente entrega) o perdidos (conocido como ventas perdidas). En el caso del pedido en espera incluye todos los costos contables y/o por retraso en los que pueda incurrirse. En el caso de venta perdida, incluye la utilidad perdida que se hubiese obtenido por la venta. En cualquiera de los casos se puede incluir un costo de pérdida de buena voluntad, que es una medida de satisfacción del cliente.</w:t>
      </w:r>
    </w:p>
    <w:p w:rsidR="00170AC2" w:rsidRDefault="00170AC2" w:rsidP="00345836">
      <w:pPr>
        <w:spacing w:after="0" w:line="240" w:lineRule="auto"/>
        <w:jc w:val="both"/>
      </w:pPr>
    </w:p>
    <w:p w:rsidR="00170AC2" w:rsidRDefault="00170AC2" w:rsidP="00F8765F">
      <w:pPr>
        <w:pStyle w:val="Heading2"/>
      </w:pPr>
      <w:bookmarkStart w:id="18" w:name="_Toc405459934"/>
      <w:r>
        <w:t>Cadena de suministros</w:t>
      </w:r>
      <w:bookmarkEnd w:id="18"/>
    </w:p>
    <w:p w:rsidR="00170AC2" w:rsidRDefault="00170AC2" w:rsidP="00F9602A"/>
    <w:p w:rsidR="00170AC2" w:rsidRDefault="00170AC2" w:rsidP="00F8765F">
      <w:pPr>
        <w:jc w:val="both"/>
      </w:pPr>
      <w:r>
        <w:t xml:space="preserve">La cadena de suministros (SC por sus siglas en inglés) abarca todas las actividades relacionadas con el flujo y transformación de bienes, desde la etapa de materia prima (extracción)  hasta el usuario final, así como los flujos de información relacionados. </w:t>
      </w:r>
    </w:p>
    <w:p w:rsidR="00170AC2" w:rsidRDefault="00170AC2" w:rsidP="00F8765F">
      <w:pPr>
        <w:jc w:val="both"/>
      </w:pPr>
      <w:r>
        <w:t>La administración es la integración de estas actividades mediante el mejoramiento de las relaciones de la cadena de suministros para alcanzar una ventaja competitiva estable.</w:t>
      </w:r>
    </w:p>
    <w:p w:rsidR="00170AC2" w:rsidRDefault="00170AC2" w:rsidP="00F9602A"/>
    <w:p w:rsidR="00170AC2" w:rsidRDefault="00170AC2" w:rsidP="00F8765F">
      <w:pPr>
        <w:pStyle w:val="Heading3"/>
      </w:pPr>
      <w:bookmarkStart w:id="19" w:name="_Toc405459935"/>
      <w:r>
        <w:t>Logística</w:t>
      </w:r>
      <w:bookmarkEnd w:id="19"/>
    </w:p>
    <w:p w:rsidR="00170AC2" w:rsidRDefault="00170AC2" w:rsidP="00F9602A"/>
    <w:p w:rsidR="00170AC2" w:rsidRPr="00F9602A" w:rsidRDefault="00170AC2" w:rsidP="00345836">
      <w:pPr>
        <w:jc w:val="both"/>
      </w:pPr>
      <w:r>
        <w:t>La logística, como un enlace clave dentro de toda la cadena de suministros, se enfoca en la responsabilidad para diseñar y administrar sistemas con el fin de controlar el movimiento y posicionamiento geográfico de la materia prima, el trabajo en proceso y el inventario termina al costo total más bajo; esto significa que los activos fijos financieros y humanos comprometidos con la logística deben permanecerse absolutamente al mínimo. También es necesario mantener al mínimo posible los gastos operativos.</w:t>
      </w:r>
    </w:p>
    <w:p w:rsidR="00170AC2" w:rsidRDefault="00170AC2" w:rsidP="00EE277B">
      <w:pPr>
        <w:spacing w:after="0" w:line="240" w:lineRule="auto"/>
      </w:pPr>
    </w:p>
    <w:p w:rsidR="00170AC2" w:rsidRDefault="00170AC2" w:rsidP="00E66C3A">
      <w:pPr>
        <w:pStyle w:val="Heading3"/>
      </w:pPr>
      <w:bookmarkStart w:id="20" w:name="_Toc405459936"/>
      <w:r>
        <w:t>T</w:t>
      </w:r>
      <w:r w:rsidRPr="00E075E6">
        <w:t>ransporte</w:t>
      </w:r>
      <w:bookmarkEnd w:id="20"/>
    </w:p>
    <w:p w:rsidR="00170AC2" w:rsidRDefault="00170AC2" w:rsidP="00F9602A">
      <w:pPr>
        <w:spacing w:after="0" w:line="240" w:lineRule="auto"/>
      </w:pPr>
    </w:p>
    <w:p w:rsidR="00170AC2" w:rsidRDefault="00170AC2" w:rsidP="00345836">
      <w:pPr>
        <w:spacing w:after="0" w:line="240" w:lineRule="auto"/>
        <w:jc w:val="both"/>
      </w:pPr>
      <w:r>
        <w:t>El transporte es el área operativa de la logística que desplaza y posiciona  geográficamente el inventario. Los requerimientos de transporte se satisfacen de tres maneras básicas. Primero puede operarse una flotilla privada. Segundo, pueden prepararse contratos con especialistas dedicados al transporte. Tercero, una empresa puede contratar los servicios de una amplia variedad de transportistas que proporcione los diferentes servicios de transporte requeridos en función del envío.</w:t>
      </w:r>
    </w:p>
    <w:p w:rsidR="00170AC2" w:rsidRDefault="00170AC2" w:rsidP="00345836">
      <w:pPr>
        <w:spacing w:after="0" w:line="240" w:lineRule="auto"/>
        <w:jc w:val="both"/>
      </w:pPr>
    </w:p>
    <w:p w:rsidR="00170AC2" w:rsidRDefault="00170AC2" w:rsidP="00345836">
      <w:pPr>
        <w:spacing w:after="0" w:line="240" w:lineRule="auto"/>
        <w:jc w:val="both"/>
      </w:pPr>
      <w:r>
        <w:t xml:space="preserve">Desde el punto de vista del sistema logístico,  se consideran tres factores fundamentales en el manejo de transporte: 1) Costo, 2) velocidad y 3) regularidad. </w:t>
      </w:r>
    </w:p>
    <w:p w:rsidR="00170AC2" w:rsidRDefault="00170AC2" w:rsidP="00345836">
      <w:pPr>
        <w:spacing w:after="0" w:line="240" w:lineRule="auto"/>
        <w:jc w:val="both"/>
      </w:pPr>
    </w:p>
    <w:p w:rsidR="00170AC2" w:rsidRDefault="00170AC2" w:rsidP="00345836">
      <w:pPr>
        <w:spacing w:after="0" w:line="240" w:lineRule="auto"/>
        <w:jc w:val="both"/>
      </w:pPr>
    </w:p>
    <w:p w:rsidR="00170AC2" w:rsidRPr="00E66C3A" w:rsidRDefault="00170AC2" w:rsidP="00345836">
      <w:pPr>
        <w:spacing w:after="0" w:line="240" w:lineRule="auto"/>
        <w:jc w:val="both"/>
        <w:rPr>
          <w:i/>
        </w:rPr>
      </w:pPr>
      <w:r w:rsidRPr="00E66C3A">
        <w:rPr>
          <w:i/>
        </w:rPr>
        <w:t>Tipos de transporte terrestre</w:t>
      </w:r>
    </w:p>
    <w:p w:rsidR="00170AC2" w:rsidRDefault="00170AC2" w:rsidP="00345836">
      <w:pPr>
        <w:spacing w:after="0" w:line="240" w:lineRule="auto"/>
        <w:jc w:val="both"/>
      </w:pPr>
    </w:p>
    <w:p w:rsidR="00170AC2" w:rsidRDefault="00170AC2" w:rsidP="00345836">
      <w:pPr>
        <w:spacing w:after="0" w:line="240" w:lineRule="auto"/>
        <w:jc w:val="both"/>
      </w:pPr>
      <w:r>
        <w:t>Los tipos de transporte terrestre que existen de acuerdo a la empresa TUM en base a sus medidas son los siguientes:</w:t>
      </w:r>
    </w:p>
    <w:p w:rsidR="00170AC2" w:rsidRDefault="00170AC2" w:rsidP="00345836">
      <w:pPr>
        <w:spacing w:after="0" w:line="240" w:lineRule="auto"/>
        <w:jc w:val="both"/>
      </w:pPr>
    </w:p>
    <w:p w:rsidR="00170AC2" w:rsidRDefault="00170AC2" w:rsidP="00345836">
      <w:pPr>
        <w:numPr>
          <w:ilvl w:val="0"/>
          <w:numId w:val="13"/>
        </w:numPr>
        <w:spacing w:after="0" w:line="240" w:lineRule="auto"/>
        <w:jc w:val="both"/>
      </w:pPr>
      <w:r>
        <w:t>Camioneta: vehículo automotor de 6 llantas con 2 ejes destinados al transporte de carga con capacidad de tres toneladas.</w:t>
      </w:r>
    </w:p>
    <w:p w:rsidR="00170AC2" w:rsidRDefault="00170AC2" w:rsidP="00345836">
      <w:pPr>
        <w:numPr>
          <w:ilvl w:val="0"/>
          <w:numId w:val="13"/>
        </w:numPr>
        <w:spacing w:after="0" w:line="240" w:lineRule="auto"/>
        <w:jc w:val="both"/>
      </w:pPr>
      <w:r>
        <w:t>Rabón: vehículo automotor de seis llantas, dos ejes, con capacidad de carga de hasta 9 toneladas.</w:t>
      </w:r>
    </w:p>
    <w:p w:rsidR="00170AC2" w:rsidRDefault="00170AC2" w:rsidP="00345836">
      <w:pPr>
        <w:numPr>
          <w:ilvl w:val="0"/>
          <w:numId w:val="13"/>
        </w:numPr>
        <w:spacing w:after="0" w:line="240" w:lineRule="auto"/>
        <w:jc w:val="both"/>
      </w:pPr>
      <w:r>
        <w:t>Torton: Vehículo automotor de ocho a diez llantas, tres ejes, con capacidad de carga de hasta quince toneladas</w:t>
      </w:r>
    </w:p>
    <w:p w:rsidR="00170AC2" w:rsidRDefault="00170AC2" w:rsidP="00345836">
      <w:pPr>
        <w:numPr>
          <w:ilvl w:val="0"/>
          <w:numId w:val="13"/>
        </w:numPr>
        <w:spacing w:after="0" w:line="240" w:lineRule="auto"/>
        <w:jc w:val="both"/>
      </w:pPr>
      <w:r>
        <w:t>Remolque: Vehículo con eje delantero y trasero no dotado con medios de propulsión y destinado a ser jalado por un vehículo automotor o acoplado a un semirremolque.</w:t>
      </w:r>
    </w:p>
    <w:p w:rsidR="00170AC2" w:rsidRDefault="00170AC2" w:rsidP="00F9602A">
      <w:pPr>
        <w:spacing w:after="0" w:line="240" w:lineRule="auto"/>
      </w:pPr>
    </w:p>
    <w:p w:rsidR="00170AC2" w:rsidRPr="00E075E6" w:rsidRDefault="00170AC2" w:rsidP="00EE277B">
      <w:pPr>
        <w:spacing w:after="0" w:line="240" w:lineRule="auto"/>
      </w:pPr>
    </w:p>
    <w:p w:rsidR="00170AC2" w:rsidRPr="00E075E6" w:rsidRDefault="00170AC2" w:rsidP="00E66C3A">
      <w:pPr>
        <w:pStyle w:val="Heading3"/>
      </w:pPr>
      <w:bookmarkStart w:id="21" w:name="_Toc405459937"/>
      <w:r w:rsidRPr="001F0342">
        <w:t>Agente aduanal</w:t>
      </w:r>
      <w:bookmarkEnd w:id="21"/>
    </w:p>
    <w:p w:rsidR="00170AC2" w:rsidRDefault="00170AC2" w:rsidP="00EE277B">
      <w:pPr>
        <w:spacing w:after="0" w:line="240" w:lineRule="auto"/>
      </w:pPr>
    </w:p>
    <w:p w:rsidR="00170AC2" w:rsidRDefault="00170AC2" w:rsidP="00345836">
      <w:pPr>
        <w:spacing w:after="0" w:line="240" w:lineRule="auto"/>
        <w:jc w:val="both"/>
      </w:pPr>
      <w:r>
        <w:t>Es obligatorio contratar un agente aduanal por todos aquellos quienes quieran importar y exportar; salvo cuando estos movimiento tengan un valor de $1,000 USD o inferior a este, con franquicia de $300 y $50 USD para pasajeros, según sea el caso, y cuando se trate de $4,000 USD por concepto de equipo de cómputo.</w:t>
      </w:r>
    </w:p>
    <w:p w:rsidR="00170AC2" w:rsidRDefault="00170AC2" w:rsidP="00345836">
      <w:pPr>
        <w:spacing w:after="0" w:line="240" w:lineRule="auto"/>
        <w:jc w:val="both"/>
      </w:pPr>
    </w:p>
    <w:p w:rsidR="00170AC2" w:rsidRDefault="00170AC2" w:rsidP="00345836">
      <w:pPr>
        <w:spacing w:after="0" w:line="240" w:lineRule="auto"/>
        <w:jc w:val="both"/>
      </w:pPr>
      <w:r>
        <w:t>La figura del agente aduanal es impuesta jurídicamente por el gobierno federal; se otorga por medio de la presentación de un examen hecho por la SHCP, y así se obtiene la patente aduanal, siendo su finalidad la de representar la del contribuyente ante todo tipo de importación y de exportación que se realice desde o hacia nuestro país.</w:t>
      </w:r>
    </w:p>
    <w:p w:rsidR="00170AC2" w:rsidRDefault="00170AC2" w:rsidP="00345836">
      <w:pPr>
        <w:spacing w:after="0" w:line="240" w:lineRule="auto"/>
        <w:jc w:val="both"/>
      </w:pPr>
    </w:p>
    <w:p w:rsidR="00170AC2" w:rsidRDefault="00170AC2" w:rsidP="00345836">
      <w:pPr>
        <w:spacing w:after="0" w:line="240" w:lineRule="auto"/>
        <w:jc w:val="both"/>
      </w:pPr>
    </w:p>
    <w:p w:rsidR="00170AC2" w:rsidRDefault="00170AC2" w:rsidP="00345836">
      <w:pPr>
        <w:spacing w:after="0" w:line="240" w:lineRule="auto"/>
        <w:jc w:val="both"/>
      </w:pPr>
    </w:p>
    <w:p w:rsidR="00170AC2" w:rsidRDefault="00170AC2" w:rsidP="00345836">
      <w:pPr>
        <w:spacing w:after="0" w:line="240" w:lineRule="auto"/>
        <w:jc w:val="both"/>
      </w:pPr>
    </w:p>
    <w:p w:rsidR="00170AC2" w:rsidRDefault="00170AC2" w:rsidP="00345836">
      <w:pPr>
        <w:spacing w:after="0" w:line="240" w:lineRule="auto"/>
        <w:jc w:val="both"/>
      </w:pPr>
    </w:p>
    <w:p w:rsidR="00170AC2" w:rsidRDefault="00170AC2" w:rsidP="00345836">
      <w:pPr>
        <w:spacing w:after="0" w:line="240" w:lineRule="auto"/>
        <w:jc w:val="both"/>
      </w:pPr>
      <w:r>
        <w:t>La obligación del agente aduanal, entre otras, son:</w:t>
      </w:r>
    </w:p>
    <w:p w:rsidR="00170AC2" w:rsidRDefault="00170AC2" w:rsidP="00345836">
      <w:pPr>
        <w:spacing w:after="0" w:line="240" w:lineRule="auto"/>
        <w:jc w:val="both"/>
      </w:pPr>
    </w:p>
    <w:p w:rsidR="00170AC2" w:rsidRDefault="00170AC2" w:rsidP="00345836">
      <w:pPr>
        <w:pStyle w:val="ListParagraph"/>
        <w:numPr>
          <w:ilvl w:val="0"/>
          <w:numId w:val="15"/>
        </w:numPr>
        <w:spacing w:after="0" w:line="240" w:lineRule="auto"/>
        <w:jc w:val="both"/>
      </w:pPr>
      <w:r>
        <w:t>Determinar la clasificación arancelaria de las mercancías.</w:t>
      </w:r>
    </w:p>
    <w:p w:rsidR="00170AC2" w:rsidRDefault="00170AC2" w:rsidP="00345836">
      <w:pPr>
        <w:pStyle w:val="ListParagraph"/>
        <w:numPr>
          <w:ilvl w:val="0"/>
          <w:numId w:val="15"/>
        </w:numPr>
        <w:spacing w:after="0" w:line="240" w:lineRule="auto"/>
        <w:jc w:val="both"/>
      </w:pPr>
      <w:r>
        <w:t>Hacer correctamente los pedimentos de importación o exportación, para lo cual debe contar con los siguientes documentos: la factura comercial, lista de empaque, documentos de comprobación de restricciones y regulaciones no arancelarias.</w:t>
      </w:r>
    </w:p>
    <w:p w:rsidR="00170AC2" w:rsidRDefault="00170AC2" w:rsidP="00345836">
      <w:pPr>
        <w:pStyle w:val="ListParagraph"/>
        <w:numPr>
          <w:ilvl w:val="0"/>
          <w:numId w:val="15"/>
        </w:numPr>
        <w:spacing w:after="0" w:line="240" w:lineRule="auto"/>
        <w:jc w:val="both"/>
      </w:pPr>
      <w:r>
        <w:t>Representación ante las autoridades.</w:t>
      </w:r>
    </w:p>
    <w:p w:rsidR="00170AC2" w:rsidRDefault="00170AC2" w:rsidP="00345836">
      <w:pPr>
        <w:pStyle w:val="ListParagraph"/>
        <w:numPr>
          <w:ilvl w:val="0"/>
          <w:numId w:val="15"/>
        </w:numPr>
        <w:spacing w:after="0" w:line="240" w:lineRule="auto"/>
        <w:jc w:val="both"/>
      </w:pPr>
      <w:r>
        <w:t>Asesoría a su cliente.</w:t>
      </w:r>
    </w:p>
    <w:p w:rsidR="00170AC2" w:rsidRDefault="00170AC2" w:rsidP="00345836">
      <w:pPr>
        <w:spacing w:after="0" w:line="240" w:lineRule="auto"/>
        <w:jc w:val="both"/>
      </w:pPr>
    </w:p>
    <w:p w:rsidR="00170AC2" w:rsidRDefault="00170AC2" w:rsidP="00345836">
      <w:pPr>
        <w:spacing w:after="0" w:line="240" w:lineRule="auto"/>
        <w:jc w:val="both"/>
      </w:pPr>
    </w:p>
    <w:p w:rsidR="00170AC2" w:rsidRDefault="00170AC2" w:rsidP="00345836">
      <w:pPr>
        <w:pStyle w:val="Heading3"/>
        <w:jc w:val="both"/>
      </w:pPr>
      <w:bookmarkStart w:id="22" w:name="_Toc405459938"/>
      <w:r w:rsidRPr="00E075E6">
        <w:t>Rutas logísticas del país y de Asia-América</w:t>
      </w:r>
      <w:bookmarkEnd w:id="22"/>
    </w:p>
    <w:p w:rsidR="00170AC2" w:rsidRDefault="00170AC2" w:rsidP="00345836">
      <w:pPr>
        <w:spacing w:after="0" w:line="240" w:lineRule="auto"/>
        <w:jc w:val="both"/>
      </w:pPr>
      <w:r>
        <w:t>A continuación se presentan mapas de con las principales rutas de comercio y logísticas dentro del mismo país y de Asia-América. (Figuras 6 y 7)</w:t>
      </w:r>
    </w:p>
    <w:p w:rsidR="00170AC2" w:rsidRDefault="00170AC2" w:rsidP="00345836">
      <w:pPr>
        <w:spacing w:after="0" w:line="240" w:lineRule="auto"/>
        <w:jc w:val="both"/>
      </w:pPr>
    </w:p>
    <w:p w:rsidR="00170AC2" w:rsidRDefault="00170AC2" w:rsidP="00EE277B">
      <w:pPr>
        <w:spacing w:after="0" w:line="240" w:lineRule="auto"/>
      </w:pPr>
      <w:r w:rsidRPr="00373ECC">
        <w:rPr>
          <w:noProof/>
          <w:lang w:val="es-MX" w:eastAsia="es-MX"/>
        </w:rPr>
        <w:pict>
          <v:shape id="Imagen 88" o:spid="_x0000_i1031" type="#_x0000_t75" style="width:442.5pt;height:271.5pt;visibility:visible">
            <v:imagedata r:id="rId15" o:title=""/>
          </v:shape>
        </w:pict>
      </w:r>
    </w:p>
    <w:p w:rsidR="00170AC2" w:rsidRPr="006D48C8" w:rsidRDefault="00170AC2" w:rsidP="004B2E6D">
      <w:pPr>
        <w:spacing w:after="0" w:line="240" w:lineRule="auto"/>
        <w:jc w:val="center"/>
        <w:rPr>
          <w:sz w:val="20"/>
          <w:szCs w:val="20"/>
        </w:rPr>
      </w:pPr>
      <w:r w:rsidRPr="006D48C8">
        <w:rPr>
          <w:sz w:val="20"/>
          <w:szCs w:val="20"/>
        </w:rPr>
        <w:t>Figura 6. Principales rutas terrestres del país.</w:t>
      </w: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r w:rsidRPr="00373ECC">
        <w:rPr>
          <w:noProof/>
          <w:lang w:val="es-MX" w:eastAsia="es-MX"/>
        </w:rPr>
        <w:pict>
          <v:shape id="Imagen 11" o:spid="_x0000_i1032" type="#_x0000_t75" style="width:423.75pt;height:299.25pt;visibility:visible">
            <v:imagedata r:id="rId16" o:title=""/>
          </v:shape>
        </w:pict>
      </w:r>
    </w:p>
    <w:p w:rsidR="00170AC2" w:rsidRPr="00B37557" w:rsidRDefault="00170AC2" w:rsidP="00B37557">
      <w:pPr>
        <w:spacing w:after="0" w:line="240" w:lineRule="auto"/>
        <w:jc w:val="center"/>
        <w:rPr>
          <w:sz w:val="20"/>
          <w:szCs w:val="20"/>
        </w:rPr>
      </w:pPr>
      <w:r w:rsidRPr="00B37557">
        <w:rPr>
          <w:sz w:val="20"/>
          <w:szCs w:val="20"/>
        </w:rPr>
        <w:t>Figura 7. Rutas marítimas nacionales e internacionales.</w:t>
      </w:r>
    </w:p>
    <w:p w:rsidR="00170AC2" w:rsidRDefault="00170AC2" w:rsidP="00EE277B">
      <w:pPr>
        <w:spacing w:after="0" w:line="240" w:lineRule="auto"/>
      </w:pPr>
    </w:p>
    <w:p w:rsidR="00170AC2" w:rsidRDefault="00170AC2" w:rsidP="00EE277B">
      <w:pPr>
        <w:spacing w:after="0" w:line="240" w:lineRule="auto"/>
      </w:pPr>
    </w:p>
    <w:p w:rsidR="00170AC2" w:rsidRDefault="00170AC2">
      <w:pPr>
        <w:spacing w:after="0" w:line="240" w:lineRule="auto"/>
        <w:rPr>
          <w:rFonts w:ascii="Cambria" w:hAnsi="Cambria"/>
          <w:b/>
          <w:bCs/>
          <w:kern w:val="32"/>
          <w:sz w:val="32"/>
          <w:szCs w:val="32"/>
        </w:rPr>
      </w:pPr>
      <w:r>
        <w:br w:type="page"/>
      </w:r>
    </w:p>
    <w:p w:rsidR="00170AC2" w:rsidRPr="001266AC" w:rsidRDefault="00170AC2" w:rsidP="00C55393">
      <w:pPr>
        <w:pStyle w:val="Heading1"/>
      </w:pPr>
      <w:bookmarkStart w:id="23" w:name="_Toc405459939"/>
      <w:r w:rsidRPr="001266AC">
        <w:t xml:space="preserve">Capítulo III. </w:t>
      </w:r>
      <w:r>
        <w:t>Evaluación para compra de sujetadores de piezas (Clamps)</w:t>
      </w:r>
      <w:r w:rsidRPr="001266AC">
        <w:t>.</w:t>
      </w:r>
      <w:bookmarkEnd w:id="23"/>
    </w:p>
    <w:p w:rsidR="00170AC2" w:rsidRDefault="00170AC2" w:rsidP="00EE277B">
      <w:pPr>
        <w:spacing w:after="0" w:line="240" w:lineRule="auto"/>
      </w:pPr>
    </w:p>
    <w:p w:rsidR="00170AC2" w:rsidRPr="00187BE4" w:rsidRDefault="00170AC2" w:rsidP="00345836">
      <w:pPr>
        <w:spacing w:after="0" w:line="240" w:lineRule="auto"/>
        <w:jc w:val="both"/>
      </w:pPr>
      <w:r w:rsidRPr="00187BE4">
        <w:t>En el área de materiales de la POE se manejan un gran variedad de materiales distintos que se involucran en el proceso de manufactura de checking fixture ya sea de manera directa así como indirecta.</w:t>
      </w:r>
    </w:p>
    <w:p w:rsidR="00170AC2" w:rsidRPr="00187BE4" w:rsidRDefault="00170AC2" w:rsidP="00345836">
      <w:pPr>
        <w:spacing w:after="0" w:line="240" w:lineRule="auto"/>
        <w:jc w:val="both"/>
      </w:pPr>
    </w:p>
    <w:p w:rsidR="00170AC2" w:rsidRPr="00187BE4" w:rsidRDefault="00170AC2" w:rsidP="00345836">
      <w:pPr>
        <w:spacing w:after="0" w:line="240" w:lineRule="auto"/>
        <w:jc w:val="both"/>
      </w:pPr>
      <w:r w:rsidRPr="00187BE4">
        <w:t>El producto en el que se enfoca este proyecto fue el “clamp”, como se le conoce en inglés, debido a que su demanda es mayor a la de los demás materiales que se requieren en todas las ordenes de trabajo.</w:t>
      </w:r>
    </w:p>
    <w:p w:rsidR="00170AC2" w:rsidRDefault="00170AC2" w:rsidP="00345836">
      <w:pPr>
        <w:spacing w:after="0" w:line="240" w:lineRule="auto"/>
        <w:jc w:val="both"/>
        <w:rPr>
          <w:sz w:val="24"/>
          <w:u w:val="single"/>
        </w:rPr>
      </w:pPr>
    </w:p>
    <w:p w:rsidR="00170AC2" w:rsidRPr="00C24945" w:rsidRDefault="00170AC2" w:rsidP="00345836">
      <w:pPr>
        <w:pStyle w:val="Heading2"/>
        <w:jc w:val="both"/>
      </w:pPr>
      <w:bookmarkStart w:id="24" w:name="_Toc405459940"/>
      <w:r w:rsidRPr="00C24945">
        <w:t>Clamps</w:t>
      </w:r>
      <w:bookmarkEnd w:id="24"/>
    </w:p>
    <w:p w:rsidR="00170AC2" w:rsidRDefault="00170AC2" w:rsidP="00345836">
      <w:pPr>
        <w:spacing w:after="0" w:line="240" w:lineRule="auto"/>
        <w:jc w:val="both"/>
      </w:pPr>
      <w:r>
        <w:t xml:space="preserve">Los clamps sirven para ayudar en la colocación y sujeción de las piezas de estampado. Básicamente se trata de mecanismos rotatorios que la mayoría de las veces son modificados paraser adaptados al diseño del checking fixture: pueden ser cortados o caso contrario, soldados con una barra de acero para modificar su largo, así comosu ángulo de acción, agregarle </w:t>
      </w:r>
      <w:r w:rsidRPr="002D7CFD">
        <w:t>maneral,</w:t>
      </w:r>
      <w:r w:rsidRPr="00B4161A">
        <w:t>etc..</w:t>
      </w:r>
      <w:r>
        <w:t>(ver figura 8)</w:t>
      </w:r>
    </w:p>
    <w:p w:rsidR="00170AC2" w:rsidRDefault="00170AC2" w:rsidP="00EE277B">
      <w:pPr>
        <w:spacing w:after="0" w:line="240" w:lineRule="auto"/>
      </w:pPr>
    </w:p>
    <w:p w:rsidR="00170AC2" w:rsidRDefault="00170AC2" w:rsidP="00206058">
      <w:pPr>
        <w:spacing w:after="0" w:line="240" w:lineRule="auto"/>
        <w:jc w:val="center"/>
      </w:pPr>
      <w:r w:rsidRPr="00373ECC">
        <w:rPr>
          <w:noProof/>
          <w:lang w:val="es-MX" w:eastAsia="es-MX"/>
        </w:rPr>
        <w:pict>
          <v:shape id="Picture 6" o:spid="_x0000_i1033" type="#_x0000_t75" style="width:210.75pt;height:158.25pt;visibility:visible">
            <v:imagedata r:id="rId17" o:title=""/>
          </v:shape>
        </w:pict>
      </w:r>
    </w:p>
    <w:p w:rsidR="00170AC2" w:rsidRPr="00EB45DA" w:rsidRDefault="00170AC2" w:rsidP="00206058">
      <w:pPr>
        <w:spacing w:after="0" w:line="240" w:lineRule="auto"/>
        <w:jc w:val="center"/>
        <w:rPr>
          <w:sz w:val="20"/>
          <w:szCs w:val="20"/>
        </w:rPr>
      </w:pPr>
      <w:r w:rsidRPr="00EB45DA">
        <w:rPr>
          <w:sz w:val="20"/>
          <w:szCs w:val="20"/>
        </w:rPr>
        <w:t>Figura 8. Ejemplo de la aplicación de clamps</w:t>
      </w:r>
    </w:p>
    <w:p w:rsidR="00170AC2" w:rsidRDefault="00170AC2" w:rsidP="00EE277B">
      <w:pPr>
        <w:spacing w:after="0" w:line="240" w:lineRule="auto"/>
      </w:pPr>
    </w:p>
    <w:p w:rsidR="00170AC2" w:rsidRDefault="00170AC2" w:rsidP="00206058">
      <w:pPr>
        <w:spacing w:after="0" w:line="240" w:lineRule="auto"/>
        <w:jc w:val="both"/>
      </w:pPr>
      <w:r>
        <w:t xml:space="preserve">Existen muchos tipos y modelos de clamps y el uso de un modelo u otro depende de completamente del diseño que se requiere ya que varían en cuanto a tamaño, peso, que incluyan barra de acero, </w:t>
      </w:r>
      <w:r w:rsidRPr="002D7CFD">
        <w:t>incluyan maneral o cuenten</w:t>
      </w:r>
      <w:r>
        <w:t xml:space="preserve"> con cuerpo de “pinza”.</w:t>
      </w:r>
    </w:p>
    <w:p w:rsidR="00170AC2" w:rsidRDefault="00170AC2" w:rsidP="00206058">
      <w:pPr>
        <w:spacing w:after="0" w:line="240" w:lineRule="auto"/>
        <w:jc w:val="both"/>
      </w:pPr>
    </w:p>
    <w:p w:rsidR="00170AC2" w:rsidRDefault="00170AC2" w:rsidP="00206058">
      <w:pPr>
        <w:spacing w:after="0" w:line="240" w:lineRule="auto"/>
        <w:jc w:val="both"/>
      </w:pPr>
      <w:r>
        <w:t xml:space="preserve">Como se puede observar en cada fotografía presentada de checking fixture, el diseño de todo checking fixture incluye al menos un tipo de clamp como medio de sujeción de la pieza a ser probada su calidad. </w:t>
      </w:r>
    </w:p>
    <w:p w:rsidR="00170AC2" w:rsidRDefault="00170AC2" w:rsidP="00206058">
      <w:pPr>
        <w:spacing w:after="0" w:line="240" w:lineRule="auto"/>
        <w:jc w:val="both"/>
      </w:pPr>
    </w:p>
    <w:p w:rsidR="00170AC2" w:rsidRDefault="00170AC2" w:rsidP="00206058">
      <w:pPr>
        <w:spacing w:after="0" w:line="240" w:lineRule="auto"/>
        <w:jc w:val="both"/>
      </w:pPr>
      <w:r>
        <w:t>Por lo anterior es que es lógico pensar que los clamps son un material que necesariamente se encontrará en toda orden de trabajo y todo el tiempo se requiere comprar.</w:t>
      </w: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p>
    <w:p w:rsidR="00170AC2" w:rsidRDefault="00170AC2" w:rsidP="00704FF2">
      <w:pPr>
        <w:pStyle w:val="Heading2"/>
        <w:spacing w:after="0"/>
      </w:pPr>
      <w:bookmarkStart w:id="25" w:name="_Toc405459941"/>
      <w:r>
        <w:t>Análisis ABC de Clamps</w:t>
      </w:r>
      <w:bookmarkEnd w:id="25"/>
    </w:p>
    <w:p w:rsidR="00170AC2" w:rsidRPr="002C797C" w:rsidRDefault="00170AC2" w:rsidP="002C797C"/>
    <w:p w:rsidR="00170AC2" w:rsidRDefault="00170AC2" w:rsidP="00EE277B">
      <w:pPr>
        <w:spacing w:after="0" w:line="240" w:lineRule="auto"/>
      </w:pPr>
      <w:r>
        <w:t>A continuación se presenta el análisis ABC de los clamps comprados durante el año 2013 con sus respectivos costos (Véase figura 9).</w:t>
      </w:r>
    </w:p>
    <w:p w:rsidR="00170AC2" w:rsidRDefault="00170AC2" w:rsidP="00EE277B">
      <w:pPr>
        <w:spacing w:after="0" w:line="240" w:lineRule="auto"/>
      </w:pPr>
    </w:p>
    <w:tbl>
      <w:tblPr>
        <w:tblW w:w="9800" w:type="dxa"/>
        <w:jc w:val="center"/>
        <w:tblCellMar>
          <w:left w:w="70" w:type="dxa"/>
          <w:right w:w="70" w:type="dxa"/>
        </w:tblCellMar>
        <w:tblLook w:val="00A0"/>
      </w:tblPr>
      <w:tblGrid>
        <w:gridCol w:w="440"/>
        <w:gridCol w:w="960"/>
        <w:gridCol w:w="1200"/>
        <w:gridCol w:w="1219"/>
        <w:gridCol w:w="1200"/>
        <w:gridCol w:w="1200"/>
        <w:gridCol w:w="1200"/>
        <w:gridCol w:w="1200"/>
        <w:gridCol w:w="1200"/>
      </w:tblGrid>
      <w:tr w:rsidR="00170AC2" w:rsidRPr="008E7D8D" w:rsidTr="008E7D8D">
        <w:trPr>
          <w:trHeight w:val="780"/>
          <w:jc w:val="center"/>
        </w:trPr>
        <w:tc>
          <w:tcPr>
            <w:tcW w:w="440" w:type="dxa"/>
            <w:tcBorders>
              <w:top w:val="single" w:sz="8" w:space="0" w:color="95B3D7"/>
              <w:left w:val="single" w:sz="8" w:space="0" w:color="95B3D7"/>
              <w:bottom w:val="single" w:sz="8" w:space="0" w:color="95B3D7"/>
              <w:right w:val="nil"/>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No</w:t>
            </w:r>
          </w:p>
        </w:tc>
        <w:tc>
          <w:tcPr>
            <w:tcW w:w="960" w:type="dxa"/>
            <w:tcBorders>
              <w:top w:val="single" w:sz="8" w:space="0" w:color="95B3D7"/>
              <w:left w:val="nil"/>
              <w:bottom w:val="single" w:sz="8" w:space="0" w:color="95B3D7"/>
              <w:right w:val="nil"/>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Modelo</w:t>
            </w:r>
          </w:p>
        </w:tc>
        <w:tc>
          <w:tcPr>
            <w:tcW w:w="1200" w:type="dxa"/>
            <w:tcBorders>
              <w:top w:val="single" w:sz="8" w:space="0" w:color="95B3D7"/>
              <w:left w:val="nil"/>
              <w:bottom w:val="single" w:sz="8" w:space="0" w:color="95B3D7"/>
              <w:right w:val="nil"/>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Cantidad</w:t>
            </w:r>
          </w:p>
        </w:tc>
        <w:tc>
          <w:tcPr>
            <w:tcW w:w="1200" w:type="dxa"/>
            <w:tcBorders>
              <w:top w:val="single" w:sz="8" w:space="0" w:color="95B3D7"/>
              <w:left w:val="nil"/>
              <w:bottom w:val="single" w:sz="8" w:space="0" w:color="95B3D7"/>
              <w:right w:val="nil"/>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Cantidad Acum</w:t>
            </w:r>
            <w:r>
              <w:rPr>
                <w:rFonts w:ascii="Arial" w:hAnsi="Arial" w:cs="Arial"/>
                <w:b/>
                <w:bCs/>
                <w:color w:val="FFFFFF"/>
                <w:sz w:val="20"/>
                <w:szCs w:val="20"/>
              </w:rPr>
              <w:t>ulada</w:t>
            </w:r>
          </w:p>
        </w:tc>
        <w:tc>
          <w:tcPr>
            <w:tcW w:w="1200" w:type="dxa"/>
            <w:tcBorders>
              <w:top w:val="single" w:sz="8" w:space="0" w:color="95B3D7"/>
              <w:left w:val="nil"/>
              <w:bottom w:val="single" w:sz="8" w:space="0" w:color="95B3D7"/>
              <w:right w:val="nil"/>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Precio  DESTACO [USD]</w:t>
            </w:r>
          </w:p>
        </w:tc>
        <w:tc>
          <w:tcPr>
            <w:tcW w:w="1200" w:type="dxa"/>
            <w:tcBorders>
              <w:top w:val="single" w:sz="8" w:space="0" w:color="95B3D7"/>
              <w:left w:val="nil"/>
              <w:bottom w:val="single" w:sz="8" w:space="0" w:color="95B3D7"/>
              <w:right w:val="nil"/>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Gasto anual [USD]</w:t>
            </w:r>
          </w:p>
        </w:tc>
        <w:tc>
          <w:tcPr>
            <w:tcW w:w="1200" w:type="dxa"/>
            <w:tcBorders>
              <w:top w:val="single" w:sz="8" w:space="0" w:color="95B3D7"/>
              <w:left w:val="nil"/>
              <w:bottom w:val="single" w:sz="8" w:space="0" w:color="95B3D7"/>
              <w:right w:val="nil"/>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 de compra</w:t>
            </w:r>
          </w:p>
        </w:tc>
        <w:tc>
          <w:tcPr>
            <w:tcW w:w="1200" w:type="dxa"/>
            <w:tcBorders>
              <w:top w:val="nil"/>
              <w:left w:val="nil"/>
              <w:bottom w:val="nil"/>
              <w:right w:val="nil"/>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 de compra acumulado</w:t>
            </w:r>
          </w:p>
        </w:tc>
        <w:tc>
          <w:tcPr>
            <w:tcW w:w="1200" w:type="dxa"/>
            <w:tcBorders>
              <w:top w:val="single" w:sz="8" w:space="0" w:color="95B3D7"/>
              <w:left w:val="nil"/>
              <w:bottom w:val="single" w:sz="8" w:space="0" w:color="95B3D7"/>
              <w:right w:val="single" w:sz="8" w:space="0" w:color="95B3D7"/>
            </w:tcBorders>
            <w:shd w:val="clear" w:color="000000" w:fill="4F81BD"/>
            <w:vAlign w:val="center"/>
          </w:tcPr>
          <w:p w:rsidR="00170AC2" w:rsidRPr="008E7D8D" w:rsidRDefault="00170AC2" w:rsidP="008E7D8D">
            <w:pPr>
              <w:spacing w:after="0" w:line="240" w:lineRule="auto"/>
              <w:jc w:val="center"/>
              <w:rPr>
                <w:rFonts w:ascii="Arial" w:hAnsi="Arial" w:cs="Arial"/>
                <w:b/>
                <w:bCs/>
                <w:color w:val="FFFFFF"/>
                <w:sz w:val="20"/>
                <w:szCs w:val="20"/>
              </w:rPr>
            </w:pPr>
            <w:r w:rsidRPr="008E7D8D">
              <w:rPr>
                <w:rFonts w:ascii="Arial" w:hAnsi="Arial" w:cs="Arial"/>
                <w:b/>
                <w:bCs/>
                <w:color w:val="FFFFFF"/>
                <w:sz w:val="20"/>
                <w:szCs w:val="20"/>
              </w:rPr>
              <w:t>Categoría</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w:t>
            </w:r>
          </w:p>
        </w:tc>
        <w:tc>
          <w:tcPr>
            <w:tcW w:w="96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503-MB</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94</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94</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77</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7238</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28%</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28%</w:t>
            </w:r>
          </w:p>
        </w:tc>
        <w:tc>
          <w:tcPr>
            <w:tcW w:w="1200" w:type="dxa"/>
            <w:tcBorders>
              <w:top w:val="nil"/>
              <w:left w:val="nil"/>
              <w:bottom w:val="single" w:sz="8" w:space="0" w:color="95B3D7"/>
              <w:right w:val="single" w:sz="8" w:space="0" w:color="95B3D7"/>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A</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w:t>
            </w:r>
          </w:p>
        </w:tc>
        <w:tc>
          <w:tcPr>
            <w:tcW w:w="96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207-LB</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332</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426</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19</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6308</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24%</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52%</w:t>
            </w:r>
          </w:p>
        </w:tc>
        <w:tc>
          <w:tcPr>
            <w:tcW w:w="1200" w:type="dxa"/>
            <w:tcBorders>
              <w:top w:val="nil"/>
              <w:left w:val="nil"/>
              <w:bottom w:val="single" w:sz="8" w:space="0" w:color="95B3D7"/>
              <w:right w:val="single" w:sz="8" w:space="0" w:color="95B3D7"/>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B</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3</w:t>
            </w:r>
          </w:p>
        </w:tc>
        <w:tc>
          <w:tcPr>
            <w:tcW w:w="96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484</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103</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529</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49</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5047</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20%</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72%</w:t>
            </w:r>
          </w:p>
        </w:tc>
        <w:tc>
          <w:tcPr>
            <w:tcW w:w="1200" w:type="dxa"/>
            <w:tcBorders>
              <w:top w:val="nil"/>
              <w:left w:val="nil"/>
              <w:bottom w:val="single" w:sz="8" w:space="0" w:color="95B3D7"/>
              <w:right w:val="single" w:sz="8" w:space="0" w:color="95B3D7"/>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B</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4</w:t>
            </w:r>
          </w:p>
        </w:tc>
        <w:tc>
          <w:tcPr>
            <w:tcW w:w="96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463</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55</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584</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40</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2200</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9%</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81%</w:t>
            </w:r>
          </w:p>
        </w:tc>
        <w:tc>
          <w:tcPr>
            <w:tcW w:w="1200" w:type="dxa"/>
            <w:tcBorders>
              <w:top w:val="nil"/>
              <w:left w:val="nil"/>
              <w:bottom w:val="single" w:sz="8" w:space="0" w:color="95B3D7"/>
              <w:right w:val="single" w:sz="8" w:space="0" w:color="95B3D7"/>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B</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5</w:t>
            </w:r>
          </w:p>
        </w:tc>
        <w:tc>
          <w:tcPr>
            <w:tcW w:w="96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486</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37</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621</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52,5</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1942,5</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8%</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89%</w:t>
            </w:r>
          </w:p>
        </w:tc>
        <w:tc>
          <w:tcPr>
            <w:tcW w:w="1200" w:type="dxa"/>
            <w:tcBorders>
              <w:top w:val="nil"/>
              <w:left w:val="nil"/>
              <w:bottom w:val="single" w:sz="8" w:space="0" w:color="95B3D7"/>
              <w:right w:val="single" w:sz="8" w:space="0" w:color="95B3D7"/>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C</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w:t>
            </w:r>
          </w:p>
        </w:tc>
        <w:tc>
          <w:tcPr>
            <w:tcW w:w="96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207-LBR</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32</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653</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45</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1440</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95%</w:t>
            </w:r>
          </w:p>
        </w:tc>
        <w:tc>
          <w:tcPr>
            <w:tcW w:w="1200" w:type="dxa"/>
            <w:tcBorders>
              <w:top w:val="nil"/>
              <w:left w:val="nil"/>
              <w:bottom w:val="single" w:sz="8" w:space="0" w:color="95B3D7"/>
              <w:right w:val="single" w:sz="8" w:space="0" w:color="95B3D7"/>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C</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w:t>
            </w:r>
          </w:p>
        </w:tc>
        <w:tc>
          <w:tcPr>
            <w:tcW w:w="96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207-SB</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27</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680</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18,5</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499,5</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97%</w:t>
            </w:r>
          </w:p>
        </w:tc>
        <w:tc>
          <w:tcPr>
            <w:tcW w:w="1200" w:type="dxa"/>
            <w:tcBorders>
              <w:top w:val="nil"/>
              <w:left w:val="nil"/>
              <w:bottom w:val="single" w:sz="8" w:space="0" w:color="95B3D7"/>
              <w:right w:val="single" w:sz="8" w:space="0" w:color="95B3D7"/>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C</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8</w:t>
            </w:r>
          </w:p>
        </w:tc>
        <w:tc>
          <w:tcPr>
            <w:tcW w:w="96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462</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18</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698</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34,5</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621</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99%</w:t>
            </w:r>
          </w:p>
        </w:tc>
        <w:tc>
          <w:tcPr>
            <w:tcW w:w="1200" w:type="dxa"/>
            <w:tcBorders>
              <w:top w:val="nil"/>
              <w:left w:val="nil"/>
              <w:bottom w:val="single" w:sz="8" w:space="0" w:color="95B3D7"/>
              <w:right w:val="single" w:sz="8" w:space="0" w:color="95B3D7"/>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C</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9</w:t>
            </w:r>
          </w:p>
        </w:tc>
        <w:tc>
          <w:tcPr>
            <w:tcW w:w="96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603-M</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12</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710</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24,5</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294</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100%</w:t>
            </w:r>
          </w:p>
        </w:tc>
        <w:tc>
          <w:tcPr>
            <w:tcW w:w="1200" w:type="dxa"/>
            <w:tcBorders>
              <w:top w:val="nil"/>
              <w:left w:val="nil"/>
              <w:bottom w:val="single" w:sz="8" w:space="0" w:color="95B3D7"/>
              <w:right w:val="single" w:sz="8" w:space="0" w:color="95B3D7"/>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C</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10</w:t>
            </w:r>
          </w:p>
        </w:tc>
        <w:tc>
          <w:tcPr>
            <w:tcW w:w="96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608</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8</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718</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15,5</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124</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0%</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100%</w:t>
            </w:r>
          </w:p>
        </w:tc>
        <w:tc>
          <w:tcPr>
            <w:tcW w:w="1200" w:type="dxa"/>
            <w:tcBorders>
              <w:top w:val="nil"/>
              <w:left w:val="nil"/>
              <w:bottom w:val="single" w:sz="8" w:space="0" w:color="95B3D7"/>
              <w:right w:val="single" w:sz="8" w:space="0" w:color="95B3D7"/>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C</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11</w:t>
            </w:r>
          </w:p>
        </w:tc>
        <w:tc>
          <w:tcPr>
            <w:tcW w:w="96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207-S</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4</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722</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16</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64</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0%</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100%</w:t>
            </w:r>
          </w:p>
        </w:tc>
        <w:tc>
          <w:tcPr>
            <w:tcW w:w="1200" w:type="dxa"/>
            <w:tcBorders>
              <w:top w:val="nil"/>
              <w:left w:val="nil"/>
              <w:bottom w:val="single" w:sz="8" w:space="0" w:color="95B3D7"/>
              <w:right w:val="single" w:sz="8" w:space="0" w:color="95B3D7"/>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C</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12</w:t>
            </w:r>
          </w:p>
        </w:tc>
        <w:tc>
          <w:tcPr>
            <w:tcW w:w="960" w:type="dxa"/>
            <w:tcBorders>
              <w:top w:val="nil"/>
              <w:left w:val="single" w:sz="8" w:space="0" w:color="95B3D7"/>
              <w:bottom w:val="single" w:sz="8" w:space="0" w:color="95B3D7"/>
              <w:right w:val="nil"/>
            </w:tcBorders>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604-MM</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724</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26</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52</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0%</w:t>
            </w:r>
          </w:p>
        </w:tc>
        <w:tc>
          <w:tcPr>
            <w:tcW w:w="1200" w:type="dxa"/>
            <w:tcBorders>
              <w:top w:val="nil"/>
              <w:left w:val="nil"/>
              <w:bottom w:val="single" w:sz="8" w:space="0" w:color="95B3D7"/>
              <w:right w:val="nil"/>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100%</w:t>
            </w:r>
          </w:p>
        </w:tc>
        <w:tc>
          <w:tcPr>
            <w:tcW w:w="1200" w:type="dxa"/>
            <w:tcBorders>
              <w:top w:val="nil"/>
              <w:left w:val="nil"/>
              <w:bottom w:val="single" w:sz="8" w:space="0" w:color="95B3D7"/>
              <w:right w:val="single" w:sz="8" w:space="0" w:color="95B3D7"/>
            </w:tcBorders>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C</w:t>
            </w:r>
          </w:p>
        </w:tc>
      </w:tr>
      <w:tr w:rsidR="00170AC2" w:rsidRPr="008E7D8D" w:rsidTr="008E7D8D">
        <w:trPr>
          <w:trHeight w:val="270"/>
          <w:jc w:val="center"/>
        </w:trPr>
        <w:tc>
          <w:tcPr>
            <w:tcW w:w="440" w:type="dxa"/>
            <w:tcBorders>
              <w:top w:val="nil"/>
              <w:left w:val="single" w:sz="8" w:space="0" w:color="95B3D7"/>
              <w:bottom w:val="single" w:sz="8" w:space="0" w:color="95B3D7"/>
              <w:right w:val="nil"/>
            </w:tcBorders>
            <w:shd w:val="clear" w:color="000000" w:fill="DCE6F1"/>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 </w:t>
            </w:r>
          </w:p>
        </w:tc>
        <w:tc>
          <w:tcPr>
            <w:tcW w:w="96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rPr>
                <w:rFonts w:ascii="Arial" w:hAnsi="Arial" w:cs="Arial"/>
                <w:color w:val="000000"/>
                <w:sz w:val="20"/>
                <w:szCs w:val="20"/>
              </w:rPr>
            </w:pPr>
            <w:r w:rsidRPr="008E7D8D">
              <w:rPr>
                <w:rFonts w:ascii="Arial" w:hAnsi="Arial" w:cs="Arial"/>
                <w:color w:val="000000"/>
                <w:sz w:val="20"/>
                <w:szCs w:val="20"/>
              </w:rPr>
              <w:t>Total</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724</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 </w:t>
            </w:r>
          </w:p>
        </w:tc>
        <w:tc>
          <w:tcPr>
            <w:tcW w:w="1200" w:type="dxa"/>
            <w:tcBorders>
              <w:top w:val="nil"/>
              <w:left w:val="nil"/>
              <w:bottom w:val="single" w:sz="8" w:space="0" w:color="95B3D7"/>
              <w:right w:val="nil"/>
            </w:tcBorders>
            <w:shd w:val="clear" w:color="000000" w:fill="DCE6F1"/>
            <w:noWrap/>
            <w:vAlign w:val="bottom"/>
          </w:tcPr>
          <w:p w:rsidR="00170AC2" w:rsidRPr="008E7D8D" w:rsidRDefault="00170AC2" w:rsidP="008E7D8D">
            <w:pPr>
              <w:spacing w:after="0" w:line="240" w:lineRule="auto"/>
              <w:rPr>
                <w:rFonts w:eastAsia="Times New Roman" w:cs="Arial"/>
                <w:color w:val="000000"/>
                <w:sz w:val="20"/>
                <w:szCs w:val="20"/>
              </w:rPr>
            </w:pPr>
            <w:r w:rsidRPr="008E7D8D">
              <w:rPr>
                <w:rFonts w:eastAsia="Times New Roman" w:cs="Arial"/>
                <w:color w:val="000000"/>
                <w:sz w:val="20"/>
                <w:szCs w:val="20"/>
              </w:rPr>
              <w:t> </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25830</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100%</w:t>
            </w:r>
          </w:p>
        </w:tc>
        <w:tc>
          <w:tcPr>
            <w:tcW w:w="1200" w:type="dxa"/>
            <w:tcBorders>
              <w:top w:val="nil"/>
              <w:left w:val="nil"/>
              <w:bottom w:val="single" w:sz="8" w:space="0" w:color="95B3D7"/>
              <w:right w:val="nil"/>
            </w:tcBorders>
            <w:shd w:val="clear" w:color="000000" w:fill="DCE6F1"/>
            <w:noWrap/>
            <w:vAlign w:val="center"/>
          </w:tcPr>
          <w:p w:rsidR="00170AC2" w:rsidRPr="008E7D8D" w:rsidRDefault="00170AC2" w:rsidP="008E7D8D">
            <w:pPr>
              <w:spacing w:after="0" w:line="240" w:lineRule="auto"/>
              <w:jc w:val="center"/>
              <w:rPr>
                <w:rFonts w:ascii="Arial" w:hAnsi="Arial" w:cs="Arial"/>
                <w:color w:val="000000"/>
                <w:sz w:val="20"/>
                <w:szCs w:val="20"/>
              </w:rPr>
            </w:pPr>
            <w:r w:rsidRPr="008E7D8D">
              <w:rPr>
                <w:rFonts w:ascii="Arial" w:hAnsi="Arial" w:cs="Arial"/>
                <w:color w:val="000000"/>
                <w:sz w:val="20"/>
                <w:szCs w:val="20"/>
              </w:rPr>
              <w:t> </w:t>
            </w:r>
          </w:p>
        </w:tc>
        <w:tc>
          <w:tcPr>
            <w:tcW w:w="1200" w:type="dxa"/>
            <w:tcBorders>
              <w:top w:val="nil"/>
              <w:left w:val="nil"/>
              <w:bottom w:val="single" w:sz="8" w:space="0" w:color="95B3D7"/>
              <w:right w:val="single" w:sz="8" w:space="0" w:color="95B3D7"/>
            </w:tcBorders>
            <w:shd w:val="clear" w:color="000000" w:fill="DCE6F1"/>
            <w:noWrap/>
            <w:vAlign w:val="bottom"/>
          </w:tcPr>
          <w:p w:rsidR="00170AC2" w:rsidRPr="008E7D8D" w:rsidRDefault="00170AC2" w:rsidP="008E7D8D">
            <w:pPr>
              <w:spacing w:after="0" w:line="240" w:lineRule="auto"/>
              <w:rPr>
                <w:rFonts w:eastAsia="Times New Roman" w:cs="Arial"/>
                <w:color w:val="000000"/>
                <w:sz w:val="20"/>
                <w:szCs w:val="20"/>
              </w:rPr>
            </w:pPr>
            <w:r w:rsidRPr="008E7D8D">
              <w:rPr>
                <w:rFonts w:eastAsia="Times New Roman" w:cs="Arial"/>
                <w:color w:val="000000"/>
                <w:sz w:val="20"/>
                <w:szCs w:val="20"/>
              </w:rPr>
              <w:t> </w:t>
            </w:r>
          </w:p>
        </w:tc>
      </w:tr>
    </w:tbl>
    <w:p w:rsidR="00170AC2" w:rsidRPr="00EF5FCE" w:rsidRDefault="00170AC2" w:rsidP="00B001FC">
      <w:pPr>
        <w:spacing w:after="0" w:line="240" w:lineRule="auto"/>
        <w:jc w:val="center"/>
        <w:rPr>
          <w:sz w:val="20"/>
        </w:rPr>
      </w:pPr>
      <w:r>
        <w:rPr>
          <w:sz w:val="20"/>
        </w:rPr>
        <w:t>Figura 9. Análisis ABC de clamps</w:t>
      </w:r>
    </w:p>
    <w:p w:rsidR="00170AC2" w:rsidRDefault="00170AC2" w:rsidP="00D667AE">
      <w:pPr>
        <w:spacing w:after="0" w:line="240" w:lineRule="auto"/>
        <w:jc w:val="center"/>
      </w:pPr>
    </w:p>
    <w:p w:rsidR="00170AC2" w:rsidRDefault="00170AC2" w:rsidP="00D667AE">
      <w:pPr>
        <w:spacing w:after="0" w:line="240" w:lineRule="auto"/>
        <w:jc w:val="center"/>
      </w:pPr>
    </w:p>
    <w:p w:rsidR="00170AC2" w:rsidRDefault="00170AC2" w:rsidP="008E7D8D">
      <w:pPr>
        <w:spacing w:after="0" w:line="240" w:lineRule="auto"/>
        <w:jc w:val="center"/>
      </w:pPr>
      <w:r w:rsidRPr="00373ECC">
        <w:rPr>
          <w:noProof/>
          <w:lang w:val="es-MX" w:eastAsia="es-MX"/>
        </w:rPr>
        <w:pict>
          <v:shape id="Gráfico 2" o:spid="_x0000_i1034" type="#_x0000_t75" style="width:349.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VyNV2gAAAAUBAAAPAAAAZHJzL2Rvd25y&#10;ZXYueG1sTI/BTsMwEETvSPyDtUhcEHVooGpCnAoqOHGoCP2AbbLEEfE6irdN4OsxXOAy0mhWM2+L&#10;zex6daIxdJ4N3CwSUMS1bzpuDezfnq/XoIIgN9h7JgOfFGBTnp8VmDd+4lc6VdKqWMIhRwNWZMi1&#10;DrUlh2HhB+KYvfvRoUQ7troZcYrlrtfLJFlphx3HBYsDbS3VH9XRGfjaCaKdriqZ05entto+Limz&#10;xlxezA/3oIRm+TuGH/yIDmVkOvgjN0H1BuIj8qsxW2VZtAcDt2l6B7os9H/68hs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">
            <v:imagedata r:id="rId18" o:title=""/>
            <o:lock v:ext="edit" aspectratio="f"/>
          </v:shape>
        </w:pict>
      </w:r>
    </w:p>
    <w:p w:rsidR="00170AC2" w:rsidRPr="00EF5FCE" w:rsidRDefault="00170AC2" w:rsidP="008E7D8D">
      <w:pPr>
        <w:spacing w:after="0" w:line="240" w:lineRule="auto"/>
        <w:jc w:val="center"/>
        <w:rPr>
          <w:sz w:val="20"/>
        </w:rPr>
      </w:pPr>
      <w:r>
        <w:rPr>
          <w:sz w:val="20"/>
        </w:rPr>
        <w:t>Figura 10. Grafica del porcentaje de compra de cada clamp en 2013.</w:t>
      </w:r>
    </w:p>
    <w:p w:rsidR="00170AC2" w:rsidRDefault="00170AC2" w:rsidP="00EE277B">
      <w:pPr>
        <w:spacing w:after="0" w:line="240" w:lineRule="auto"/>
      </w:pPr>
    </w:p>
    <w:p w:rsidR="00170AC2" w:rsidRDefault="00170AC2" w:rsidP="00EE277B">
      <w:pPr>
        <w:spacing w:after="0" w:line="240" w:lineRule="auto"/>
      </w:pPr>
    </w:p>
    <w:p w:rsidR="00170AC2" w:rsidRDefault="00170AC2" w:rsidP="005B0E99">
      <w:pPr>
        <w:spacing w:after="0" w:line="240" w:lineRule="auto"/>
        <w:jc w:val="both"/>
      </w:pPr>
      <w:r>
        <w:t xml:space="preserve">Aunque de acuerdo a la metodología descrita en el marco teórico para realizar el análisis ABC, </w:t>
      </w:r>
    </w:p>
    <w:p w:rsidR="00170AC2" w:rsidRDefault="00170AC2" w:rsidP="005B0E99">
      <w:pPr>
        <w:spacing w:after="0" w:line="240" w:lineRule="auto"/>
        <w:jc w:val="both"/>
      </w:pPr>
      <w:r>
        <w:t>la categoría B debería estar conformada sólo por el modelo 207-LB, para que ambas categorías conformen hasta el 80% del porcentaje de compra se incluyeron los siguientes dos modelos según la lista decreciente de modelos.</w:t>
      </w:r>
    </w:p>
    <w:p w:rsidR="00170AC2" w:rsidRDefault="00170AC2" w:rsidP="00EE277B">
      <w:pPr>
        <w:spacing w:after="0" w:line="240" w:lineRule="auto"/>
      </w:pPr>
    </w:p>
    <w:p w:rsidR="00170AC2" w:rsidRDefault="00170AC2" w:rsidP="00EE277B">
      <w:pPr>
        <w:spacing w:after="0" w:line="240" w:lineRule="auto"/>
      </w:pPr>
      <w:r>
        <w:t>Ya realizado el análisis ABC, y teniendo como objetivo enfocar este estudio en los artículos correspondientes a las categorías A y B, para tener un mejor impacto de ahorro se debe realizar el análisis técnico y de costos con los modelos503-MB, 207-LB, 484 y 463.</w:t>
      </w:r>
    </w:p>
    <w:p w:rsidR="00170AC2" w:rsidRDefault="00170AC2" w:rsidP="00EE277B">
      <w:pPr>
        <w:spacing w:after="0" w:line="240" w:lineRule="auto"/>
      </w:pPr>
    </w:p>
    <w:p w:rsidR="00170AC2" w:rsidRDefault="00170AC2" w:rsidP="00EE277B">
      <w:pPr>
        <w:spacing w:after="0" w:line="240" w:lineRule="auto"/>
      </w:pPr>
    </w:p>
    <w:p w:rsidR="00170AC2" w:rsidRDefault="00170AC2" w:rsidP="002C797C">
      <w:pPr>
        <w:pStyle w:val="Heading2"/>
      </w:pPr>
      <w:bookmarkStart w:id="26" w:name="_Toc405459942"/>
      <w:r>
        <w:t>Tipos de Clamps a evaluar</w:t>
      </w:r>
      <w:bookmarkEnd w:id="26"/>
    </w:p>
    <w:p w:rsidR="00170AC2" w:rsidRDefault="00170AC2" w:rsidP="00EE277B">
      <w:pPr>
        <w:spacing w:after="0" w:line="240" w:lineRule="auto"/>
      </w:pPr>
    </w:p>
    <w:p w:rsidR="00170AC2" w:rsidRDefault="00170AC2" w:rsidP="00EE277B">
      <w:pPr>
        <w:spacing w:after="0" w:line="240" w:lineRule="auto"/>
      </w:pPr>
    </w:p>
    <w:p w:rsidR="00170AC2" w:rsidRDefault="00170AC2" w:rsidP="002A55DB">
      <w:pPr>
        <w:spacing w:after="0" w:line="240" w:lineRule="auto"/>
        <w:jc w:val="both"/>
      </w:pPr>
      <w:r>
        <w:t xml:space="preserve">Actualmente los clamps que se utilizan en los checking fixtures son comprados </w:t>
      </w:r>
      <w:r w:rsidRPr="002D7CFD">
        <w:t>de Cesehsa, un distribuidor oficial de la marca DE-STA-CO en México, siendo DE-STA-CO una empresa</w:t>
      </w:r>
      <w:r>
        <w:t xml:space="preserve"> manufactura de clamps ubicada en Estados Unidos.</w:t>
      </w:r>
    </w:p>
    <w:p w:rsidR="00170AC2" w:rsidRDefault="00170AC2" w:rsidP="002A55DB">
      <w:pPr>
        <w:spacing w:after="0" w:line="240" w:lineRule="auto"/>
        <w:jc w:val="both"/>
      </w:pPr>
    </w:p>
    <w:p w:rsidR="00170AC2" w:rsidRDefault="00170AC2" w:rsidP="002A55DB">
      <w:pPr>
        <w:spacing w:after="0" w:line="240" w:lineRule="auto"/>
        <w:jc w:val="both"/>
      </w:pPr>
      <w:r>
        <w:t>En seguida se muestran imágenes de los modelos seleccionados a evaluar. (Véase figuras 10, 11, 12 y 13)</w:t>
      </w:r>
    </w:p>
    <w:p w:rsidR="00170AC2" w:rsidRDefault="00170AC2" w:rsidP="002A55DB">
      <w:pPr>
        <w:spacing w:after="0" w:line="240" w:lineRule="auto"/>
        <w:jc w:val="both"/>
      </w:pPr>
    </w:p>
    <w:p w:rsidR="00170AC2" w:rsidRDefault="00170AC2" w:rsidP="002A55DB">
      <w:pPr>
        <w:spacing w:after="0" w:line="240" w:lineRule="auto"/>
        <w:jc w:val="both"/>
      </w:pPr>
    </w:p>
    <w:p w:rsidR="00170AC2" w:rsidRDefault="00170AC2" w:rsidP="00AD7AE4">
      <w:pPr>
        <w:spacing w:after="0" w:line="240" w:lineRule="auto"/>
        <w:jc w:val="center"/>
      </w:pPr>
      <w:r w:rsidRPr="00373ECC">
        <w:rPr>
          <w:rFonts w:ascii="Arial" w:hAnsi="Arial" w:cs="Arial"/>
          <w:noProof/>
          <w:color w:val="E48900"/>
          <w:sz w:val="18"/>
          <w:szCs w:val="18"/>
          <w:lang w:val="es-MX" w:eastAsia="es-MX"/>
        </w:rPr>
        <w:pict>
          <v:shape id="Imagen 13" o:spid="_x0000_i1035" type="#_x0000_t75" alt="DE-STA-CO-207-LB-Vertical-Hold-Down-Action-Clamp-0" style="width:244.5pt;height:234pt;visibility:visible">
            <v:imagedata r:id="rId19" o:title=""/>
          </v:shape>
        </w:pict>
      </w:r>
    </w:p>
    <w:p w:rsidR="00170AC2" w:rsidRPr="008E7D8D" w:rsidRDefault="00170AC2" w:rsidP="00AD7AE4">
      <w:pPr>
        <w:spacing w:after="0" w:line="240" w:lineRule="auto"/>
        <w:jc w:val="center"/>
        <w:rPr>
          <w:sz w:val="20"/>
        </w:rPr>
      </w:pPr>
      <w:r w:rsidRPr="008E7D8D">
        <w:rPr>
          <w:sz w:val="20"/>
        </w:rPr>
        <w:t>Figura 11.  Clamp 207-LB</w:t>
      </w: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p>
    <w:p w:rsidR="00170AC2" w:rsidRDefault="00170AC2" w:rsidP="00EE277B">
      <w:pPr>
        <w:spacing w:after="0" w:line="240" w:lineRule="auto"/>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r w:rsidRPr="00373ECC">
        <w:rPr>
          <w:rFonts w:ascii="Arial" w:hAnsi="Arial" w:cs="Arial"/>
          <w:noProof/>
          <w:color w:val="333333"/>
          <w:sz w:val="20"/>
          <w:szCs w:val="20"/>
          <w:lang w:val="es-MX" w:eastAsia="es-MX"/>
        </w:rPr>
        <w:pict>
          <v:shape id="landingImage" o:spid="_x0000_i1036" type="#_x0000_t75" alt="DE-STA-CO 503-MB Vertical Hold-Down Toggle Locking Clamp" style="width:167.25pt;height:240pt;visibility:visible">
            <v:imagedata r:id="rId20" o:title=""/>
          </v:shape>
        </w:pict>
      </w:r>
    </w:p>
    <w:p w:rsidR="00170AC2" w:rsidRPr="008E7D8D" w:rsidRDefault="00170AC2" w:rsidP="00AD7AE4">
      <w:pPr>
        <w:spacing w:after="0" w:line="240" w:lineRule="auto"/>
        <w:jc w:val="center"/>
        <w:rPr>
          <w:sz w:val="20"/>
        </w:rPr>
      </w:pPr>
      <w:r w:rsidRPr="008E7D8D">
        <w:rPr>
          <w:sz w:val="20"/>
        </w:rPr>
        <w:t>Figura 12.  Clamp 503-MB</w:t>
      </w:r>
      <w:r>
        <w:rPr>
          <w:sz w:val="20"/>
        </w:rPr>
        <w:t>.</w:t>
      </w: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AD7AE4">
      <w:pPr>
        <w:spacing w:after="0" w:line="240" w:lineRule="auto"/>
        <w:jc w:val="center"/>
        <w:rPr>
          <w:rFonts w:ascii="Arial" w:hAnsi="Arial" w:cs="Arial"/>
          <w:color w:val="333333"/>
          <w:sz w:val="20"/>
          <w:szCs w:val="20"/>
        </w:rPr>
      </w:pPr>
    </w:p>
    <w:p w:rsidR="00170AC2" w:rsidRDefault="00170AC2" w:rsidP="00EF5FCE">
      <w:pPr>
        <w:spacing w:after="0" w:line="240" w:lineRule="auto"/>
        <w:jc w:val="center"/>
        <w:rPr>
          <w:rFonts w:ascii="Arial" w:hAnsi="Arial" w:cs="Arial"/>
          <w:color w:val="333333"/>
          <w:sz w:val="20"/>
          <w:szCs w:val="20"/>
        </w:rPr>
      </w:pPr>
      <w:r w:rsidRPr="00373ECC">
        <w:rPr>
          <w:noProof/>
          <w:lang w:val="es-MX" w:eastAsia="es-MX"/>
        </w:rPr>
        <w:pict>
          <v:shape id="Imagen 241" o:spid="_x0000_i1037" type="#_x0000_t75" alt="http://ecx.images-amazon.com/images/I/81FcYvNE24L._SL1500_.jpg" style="width:228.75pt;height:216.75pt;visibility:visible">
            <v:imagedata r:id="rId21" o:title=""/>
          </v:shape>
        </w:pict>
      </w:r>
    </w:p>
    <w:p w:rsidR="00170AC2" w:rsidRPr="008E7D8D" w:rsidRDefault="00170AC2" w:rsidP="0054583A">
      <w:pPr>
        <w:spacing w:after="0" w:line="240" w:lineRule="auto"/>
        <w:jc w:val="center"/>
        <w:rPr>
          <w:sz w:val="20"/>
        </w:rPr>
      </w:pPr>
      <w:r w:rsidRPr="008E7D8D">
        <w:rPr>
          <w:sz w:val="20"/>
        </w:rPr>
        <w:t>Figura 13. Clamp 484</w:t>
      </w:r>
      <w:r>
        <w:rPr>
          <w:sz w:val="20"/>
        </w:rPr>
        <w:t>.</w:t>
      </w:r>
    </w:p>
    <w:p w:rsidR="00170AC2" w:rsidRDefault="00170AC2" w:rsidP="0054583A">
      <w:pPr>
        <w:spacing w:after="0" w:line="240" w:lineRule="auto"/>
        <w:jc w:val="center"/>
        <w:rPr>
          <w:rFonts w:ascii="Arial" w:hAnsi="Arial" w:cs="Arial"/>
          <w:color w:val="333333"/>
          <w:sz w:val="20"/>
          <w:szCs w:val="20"/>
        </w:rPr>
      </w:pPr>
    </w:p>
    <w:p w:rsidR="00170AC2" w:rsidRDefault="00170AC2" w:rsidP="0054583A">
      <w:pPr>
        <w:spacing w:after="0" w:line="240" w:lineRule="auto"/>
        <w:jc w:val="center"/>
        <w:rPr>
          <w:rFonts w:ascii="Arial" w:hAnsi="Arial" w:cs="Arial"/>
          <w:color w:val="333333"/>
          <w:sz w:val="20"/>
          <w:szCs w:val="20"/>
        </w:rPr>
      </w:pPr>
    </w:p>
    <w:p w:rsidR="00170AC2" w:rsidRDefault="00170AC2" w:rsidP="00EE277B">
      <w:pPr>
        <w:spacing w:after="0" w:line="240" w:lineRule="auto"/>
      </w:pPr>
    </w:p>
    <w:p w:rsidR="00170AC2" w:rsidRDefault="00170AC2" w:rsidP="00AD7AE4">
      <w:pPr>
        <w:spacing w:after="0" w:line="240" w:lineRule="auto"/>
        <w:jc w:val="center"/>
        <w:rPr>
          <w:rFonts w:ascii="Arial" w:hAnsi="Arial" w:cs="Arial"/>
          <w:noProof/>
          <w:color w:val="333333"/>
          <w:sz w:val="20"/>
          <w:szCs w:val="20"/>
          <w:lang w:val="es-MX"/>
        </w:rPr>
      </w:pPr>
      <w:r w:rsidRPr="00373ECC">
        <w:rPr>
          <w:rFonts w:ascii="Arial" w:hAnsi="Arial" w:cs="Arial"/>
          <w:noProof/>
          <w:color w:val="333333"/>
          <w:sz w:val="20"/>
          <w:szCs w:val="20"/>
          <w:lang w:val="es-MX" w:eastAsia="es-MX"/>
        </w:rPr>
        <w:pict>
          <v:shape id="_x0000_i1038" type="#_x0000_t75" alt="DE-STA-CO 463 Squeeze-Action Clamp" style="width:280.5pt;height:230.25pt;visibility:visible">
            <v:imagedata r:id="rId22" o:title=""/>
          </v:shape>
        </w:pict>
      </w:r>
    </w:p>
    <w:p w:rsidR="00170AC2" w:rsidRDefault="00170AC2" w:rsidP="00EE277B">
      <w:pPr>
        <w:spacing w:after="0" w:line="240" w:lineRule="auto"/>
        <w:rPr>
          <w:rFonts w:ascii="Arial" w:hAnsi="Arial" w:cs="Arial"/>
          <w:noProof/>
          <w:color w:val="333333"/>
          <w:sz w:val="20"/>
          <w:szCs w:val="20"/>
          <w:lang w:val="es-MX"/>
        </w:rPr>
      </w:pPr>
    </w:p>
    <w:p w:rsidR="00170AC2" w:rsidRPr="008E7D8D" w:rsidRDefault="00170AC2" w:rsidP="00AD7AE4">
      <w:pPr>
        <w:spacing w:after="0" w:line="240" w:lineRule="auto"/>
        <w:jc w:val="center"/>
        <w:rPr>
          <w:sz w:val="20"/>
        </w:rPr>
      </w:pPr>
      <w:r>
        <w:rPr>
          <w:sz w:val="20"/>
        </w:rPr>
        <w:t>Figura 14</w:t>
      </w:r>
      <w:r w:rsidRPr="008E7D8D">
        <w:rPr>
          <w:sz w:val="20"/>
        </w:rPr>
        <w:t>.  Clamp 463</w:t>
      </w:r>
      <w:r>
        <w:rPr>
          <w:sz w:val="20"/>
        </w:rPr>
        <w:t>.</w:t>
      </w:r>
    </w:p>
    <w:p w:rsidR="00170AC2" w:rsidRDefault="00170AC2" w:rsidP="00EE277B">
      <w:pPr>
        <w:spacing w:after="0" w:line="240" w:lineRule="auto"/>
        <w:rPr>
          <w:b/>
          <w:sz w:val="28"/>
        </w:rPr>
      </w:pPr>
    </w:p>
    <w:p w:rsidR="00170AC2" w:rsidRDefault="00170AC2" w:rsidP="00EE277B">
      <w:pPr>
        <w:spacing w:after="0" w:line="240" w:lineRule="auto"/>
        <w:rPr>
          <w:b/>
          <w:sz w:val="28"/>
        </w:rPr>
      </w:pPr>
    </w:p>
    <w:p w:rsidR="00170AC2" w:rsidRDefault="00170AC2" w:rsidP="002C797C">
      <w:pPr>
        <w:pStyle w:val="Heading2"/>
      </w:pPr>
      <w:bookmarkStart w:id="27" w:name="_Toc405459943"/>
      <w:r>
        <w:t>Empresas evaluadas para seleccionar al proveedor</w:t>
      </w:r>
      <w:bookmarkEnd w:id="27"/>
    </w:p>
    <w:p w:rsidR="00170AC2" w:rsidRDefault="00170AC2" w:rsidP="00B20E9E">
      <w:pPr>
        <w:spacing w:after="0" w:line="240" w:lineRule="auto"/>
      </w:pPr>
    </w:p>
    <w:p w:rsidR="00170AC2" w:rsidRDefault="00170AC2" w:rsidP="00187BE4">
      <w:pPr>
        <w:spacing w:after="0" w:line="240" w:lineRule="auto"/>
        <w:jc w:val="both"/>
      </w:pPr>
      <w:r>
        <w:t>Lo primero que se hizo fue una búsqueda de empresas que se dedican a la manufactura de clamps en China por medio de buscadores en internet y de contactos de Ford Motors CompanyAsia.</w:t>
      </w:r>
    </w:p>
    <w:p w:rsidR="00170AC2" w:rsidRDefault="00170AC2" w:rsidP="00187BE4">
      <w:pPr>
        <w:spacing w:after="0" w:line="240" w:lineRule="auto"/>
        <w:jc w:val="both"/>
      </w:pPr>
    </w:p>
    <w:p w:rsidR="00170AC2" w:rsidRDefault="00170AC2" w:rsidP="00187BE4">
      <w:pPr>
        <w:spacing w:after="0" w:line="240" w:lineRule="auto"/>
        <w:jc w:val="both"/>
      </w:pPr>
      <w:r>
        <w:t xml:space="preserve">Las empresas que se contactaron y con las cuales se cotizaron fueron las siguientes: </w:t>
      </w:r>
    </w:p>
    <w:p w:rsidR="00170AC2" w:rsidRDefault="00170AC2" w:rsidP="00B20E9E">
      <w:pPr>
        <w:spacing w:after="0" w:line="240" w:lineRule="auto"/>
      </w:pPr>
    </w:p>
    <w:p w:rsidR="00170AC2" w:rsidRDefault="00170AC2" w:rsidP="00B20E9E">
      <w:pPr>
        <w:spacing w:after="0" w:line="240" w:lineRule="auto"/>
      </w:pPr>
    </w:p>
    <w:p w:rsidR="00170AC2" w:rsidRPr="00EB45DA" w:rsidRDefault="00170AC2" w:rsidP="00597141">
      <w:pPr>
        <w:numPr>
          <w:ilvl w:val="0"/>
          <w:numId w:val="9"/>
        </w:numPr>
        <w:spacing w:after="0" w:line="240" w:lineRule="auto"/>
        <w:rPr>
          <w:i/>
          <w:lang w:val="en-US"/>
        </w:rPr>
      </w:pPr>
      <w:r w:rsidRPr="00EB45DA">
        <w:rPr>
          <w:i/>
          <w:lang w:val="en-US"/>
        </w:rPr>
        <w:t>Dongguan Clamptek Electro-Mechanical Science &amp; Technology Developing Co., Ltd</w:t>
      </w:r>
    </w:p>
    <w:p w:rsidR="00170AC2" w:rsidRDefault="00170AC2" w:rsidP="00597141">
      <w:pPr>
        <w:spacing w:after="0" w:line="240" w:lineRule="auto"/>
        <w:ind w:left="708"/>
        <w:rPr>
          <w:lang w:val="en-US"/>
        </w:rPr>
      </w:pPr>
      <w:r w:rsidRPr="004E1E13">
        <w:rPr>
          <w:lang w:val="en-US"/>
        </w:rPr>
        <w:t>Address</w:t>
      </w:r>
      <w:r w:rsidRPr="004E1E13">
        <w:rPr>
          <w:rFonts w:hint="eastAsia"/>
          <w:lang w:val="en-US"/>
        </w:rPr>
        <w:t>：</w:t>
      </w:r>
      <w:r w:rsidRPr="004E1E13">
        <w:rPr>
          <w:lang w:val="en-US"/>
        </w:rPr>
        <w:t>6# JinlongSangYuan Inndustrial Park, Dongcheng district, Dongguan City, Guangdong Province, China</w:t>
      </w:r>
    </w:p>
    <w:p w:rsidR="00170AC2" w:rsidRDefault="00170AC2" w:rsidP="00597141">
      <w:pPr>
        <w:spacing w:after="0" w:line="240" w:lineRule="auto"/>
        <w:ind w:left="708"/>
        <w:rPr>
          <w:lang w:val="en-US"/>
        </w:rPr>
      </w:pPr>
    </w:p>
    <w:p w:rsidR="00170AC2" w:rsidRPr="004E1E13" w:rsidRDefault="00170AC2" w:rsidP="005B0E99">
      <w:pPr>
        <w:spacing w:after="0" w:line="240" w:lineRule="auto"/>
        <w:ind w:left="708"/>
        <w:jc w:val="center"/>
        <w:rPr>
          <w:lang w:val="en-US"/>
        </w:rPr>
      </w:pPr>
      <w:r w:rsidRPr="00373ECC">
        <w:rPr>
          <w:noProof/>
          <w:lang w:val="es-MX" w:eastAsia="es-MX"/>
        </w:rPr>
        <w:pict>
          <v:shape id="Picture 3" o:spid="_x0000_i1039" type="#_x0000_t75" style="width:87pt;height:60.75pt;visibility:visible">
            <v:imagedata r:id="rId23" o:title=""/>
          </v:shape>
        </w:pict>
      </w:r>
    </w:p>
    <w:p w:rsidR="00170AC2" w:rsidRDefault="00170AC2" w:rsidP="00B20E9E">
      <w:pPr>
        <w:spacing w:after="0" w:line="240" w:lineRule="auto"/>
        <w:rPr>
          <w:lang w:val="en-US"/>
        </w:rPr>
      </w:pPr>
    </w:p>
    <w:p w:rsidR="00170AC2" w:rsidRPr="00EB45DA" w:rsidRDefault="00170AC2" w:rsidP="00597141">
      <w:pPr>
        <w:pStyle w:val="ecxmsonormal"/>
        <w:numPr>
          <w:ilvl w:val="0"/>
          <w:numId w:val="9"/>
        </w:numPr>
        <w:shd w:val="clear" w:color="auto" w:fill="FFFFFF"/>
        <w:spacing w:before="0" w:beforeAutospacing="0" w:after="0" w:afterAutospacing="0"/>
        <w:rPr>
          <w:rFonts w:ascii="Calibri" w:hAnsi="Calibri"/>
          <w:i/>
          <w:sz w:val="22"/>
          <w:szCs w:val="22"/>
        </w:rPr>
      </w:pPr>
      <w:r w:rsidRPr="00EB45DA">
        <w:rPr>
          <w:rFonts w:ascii="Calibri" w:hAnsi="Calibri"/>
          <w:i/>
          <w:sz w:val="22"/>
          <w:szCs w:val="22"/>
        </w:rPr>
        <w:t>Yantai Huijie Technology Co., Ltd</w:t>
      </w:r>
    </w:p>
    <w:p w:rsidR="00170AC2" w:rsidRPr="004E1E13" w:rsidRDefault="00170AC2" w:rsidP="00597141">
      <w:pPr>
        <w:pStyle w:val="ecxmsonormal"/>
        <w:shd w:val="clear" w:color="auto" w:fill="FFFFFF"/>
        <w:spacing w:before="0" w:beforeAutospacing="0" w:after="0" w:afterAutospacing="0"/>
        <w:ind w:left="708"/>
        <w:rPr>
          <w:rFonts w:ascii="Calibri" w:hAnsi="Calibri"/>
          <w:sz w:val="22"/>
          <w:szCs w:val="22"/>
        </w:rPr>
      </w:pPr>
      <w:r w:rsidRPr="004E1E13">
        <w:rPr>
          <w:rFonts w:ascii="Calibri" w:hAnsi="Calibri"/>
          <w:sz w:val="22"/>
          <w:szCs w:val="22"/>
        </w:rPr>
        <w:t>Ad</w:t>
      </w:r>
      <w:r>
        <w:rPr>
          <w:rFonts w:ascii="Calibri" w:hAnsi="Calibri"/>
          <w:sz w:val="22"/>
          <w:szCs w:val="22"/>
        </w:rPr>
        <w:t>ress</w:t>
      </w:r>
      <w:r w:rsidRPr="004E1E13">
        <w:rPr>
          <w:rFonts w:ascii="Calibri" w:hAnsi="Calibri"/>
          <w:sz w:val="22"/>
          <w:szCs w:val="22"/>
        </w:rPr>
        <w:t>: No 29 Tianshan Rd,</w:t>
      </w:r>
    </w:p>
    <w:p w:rsidR="00170AC2" w:rsidRDefault="00170AC2" w:rsidP="00597141">
      <w:pPr>
        <w:pStyle w:val="ecxmsonormal"/>
        <w:shd w:val="clear" w:color="auto" w:fill="FFFFFF"/>
        <w:spacing w:before="0" w:beforeAutospacing="0" w:after="0" w:afterAutospacing="0"/>
        <w:ind w:left="708"/>
        <w:rPr>
          <w:rFonts w:ascii="Calibri" w:hAnsi="Calibri"/>
          <w:sz w:val="22"/>
          <w:szCs w:val="22"/>
        </w:rPr>
      </w:pPr>
      <w:r w:rsidRPr="004E1E13">
        <w:rPr>
          <w:rFonts w:ascii="Calibri" w:hAnsi="Calibri"/>
          <w:sz w:val="22"/>
          <w:szCs w:val="22"/>
        </w:rPr>
        <w:t>YEDA, Yantai Shandong, 264006 China</w:t>
      </w:r>
    </w:p>
    <w:p w:rsidR="00170AC2" w:rsidRDefault="00170AC2" w:rsidP="00597141">
      <w:pPr>
        <w:pStyle w:val="ecxmsonormal"/>
        <w:shd w:val="clear" w:color="auto" w:fill="FFFFFF"/>
        <w:spacing w:before="0" w:beforeAutospacing="0" w:after="0" w:afterAutospacing="0"/>
        <w:ind w:left="708"/>
        <w:rPr>
          <w:rFonts w:ascii="Calibri" w:hAnsi="Calibri"/>
          <w:sz w:val="22"/>
          <w:szCs w:val="22"/>
        </w:rPr>
      </w:pPr>
    </w:p>
    <w:p w:rsidR="00170AC2" w:rsidRDefault="00170AC2" w:rsidP="005B0E99">
      <w:pPr>
        <w:pStyle w:val="ecxmsonormal"/>
        <w:shd w:val="clear" w:color="auto" w:fill="FFFFFF"/>
        <w:spacing w:before="0" w:beforeAutospacing="0" w:after="0" w:afterAutospacing="0"/>
        <w:ind w:left="708"/>
        <w:jc w:val="center"/>
        <w:rPr>
          <w:rFonts w:ascii="Calibri" w:hAnsi="Calibri"/>
          <w:sz w:val="22"/>
          <w:szCs w:val="22"/>
        </w:rPr>
      </w:pPr>
      <w:hyperlink r:id="rId24" w:tooltip="Yantai Huhui Trade Co., Ltd." w:history="1">
        <w:r w:rsidRPr="00373ECC">
          <w:rPr>
            <w:noProof/>
            <w:color w:val="333333"/>
            <w:sz w:val="18"/>
            <w:szCs w:val="18"/>
            <w:lang w:val="es-MX" w:eastAsia="es-MX"/>
          </w:rPr>
          <w:pict>
            <v:shape id="Imagen 17" o:spid="_x0000_i1040" type="#_x0000_t75" alt="Yantai Huhui Trade Co., Ltd." href="http://www.made-in-china.com/showroom/ythuhuijenn" title="Yantai Huhui Trade Co., Ltd." style="width:87.75pt;height:65.25pt;visibility:visible" o:button="t">
              <v:fill o:detectmouseclick="t"/>
              <v:imagedata r:id="rId25" o:title=""/>
            </v:shape>
          </w:pict>
        </w:r>
      </w:hyperlink>
    </w:p>
    <w:p w:rsidR="00170AC2" w:rsidRDefault="00170AC2" w:rsidP="00597141">
      <w:pPr>
        <w:pStyle w:val="ecxmsonormal"/>
        <w:shd w:val="clear" w:color="auto" w:fill="FFFFFF"/>
        <w:spacing w:before="0" w:beforeAutospacing="0" w:after="0" w:afterAutospacing="0"/>
        <w:rPr>
          <w:rFonts w:ascii="Calibri" w:hAnsi="Calibri"/>
          <w:sz w:val="22"/>
          <w:szCs w:val="22"/>
        </w:rPr>
      </w:pPr>
    </w:p>
    <w:p w:rsidR="00170AC2" w:rsidRPr="00750D14" w:rsidRDefault="00170AC2" w:rsidP="00597141">
      <w:pPr>
        <w:numPr>
          <w:ilvl w:val="0"/>
          <w:numId w:val="9"/>
        </w:numPr>
        <w:spacing w:after="0" w:line="240" w:lineRule="auto"/>
        <w:rPr>
          <w:lang w:val="en-US"/>
        </w:rPr>
      </w:pPr>
      <w:r w:rsidRPr="00EB45DA">
        <w:rPr>
          <w:i/>
          <w:lang w:val="en-US"/>
        </w:rPr>
        <w:t>Dongguan Haoshou Electical Technology Co., Ltd(Factory)</w:t>
      </w:r>
      <w:r w:rsidRPr="00750D14">
        <w:rPr>
          <w:lang w:val="en-US"/>
        </w:rPr>
        <w:br/>
      </w:r>
      <w:r w:rsidRPr="00750D14">
        <w:rPr>
          <w:bCs/>
          <w:lang w:val="en-US"/>
        </w:rPr>
        <w:t>Address:</w:t>
      </w:r>
      <w:r w:rsidRPr="00750D14">
        <w:rPr>
          <w:lang w:val="en-US"/>
        </w:rPr>
        <w:t xml:space="preserve"> Panlong Industrial Park, Liao Bu Town, Dongguan, Guangdong, China</w:t>
      </w:r>
      <w:r w:rsidRPr="00750D14">
        <w:rPr>
          <w:lang w:val="en-US"/>
        </w:rPr>
        <w:br/>
      </w:r>
      <w:r w:rsidRPr="00750D14">
        <w:rPr>
          <w:bCs/>
          <w:lang w:val="en-US"/>
        </w:rPr>
        <w:t>Tel:</w:t>
      </w:r>
      <w:r w:rsidRPr="00750D14">
        <w:rPr>
          <w:lang w:val="en-US"/>
        </w:rPr>
        <w:t xml:space="preserve"> +86-769-83528312ext 8806  83528313  </w:t>
      </w:r>
      <w:r w:rsidRPr="00750D14">
        <w:rPr>
          <w:bCs/>
          <w:lang w:val="en-US"/>
        </w:rPr>
        <w:t>Fax:</w:t>
      </w:r>
      <w:r w:rsidRPr="00750D14">
        <w:rPr>
          <w:lang w:val="en-US"/>
        </w:rPr>
        <w:t xml:space="preserve"> +86-769-83030911</w:t>
      </w:r>
    </w:p>
    <w:p w:rsidR="00170AC2" w:rsidRPr="00750D14" w:rsidRDefault="00170AC2" w:rsidP="000A4EE9">
      <w:pPr>
        <w:spacing w:after="0" w:line="240" w:lineRule="auto"/>
        <w:ind w:left="720"/>
        <w:rPr>
          <w:lang w:val="en-US"/>
        </w:rPr>
      </w:pPr>
    </w:p>
    <w:p w:rsidR="00170AC2" w:rsidRPr="00750D14" w:rsidRDefault="00170AC2" w:rsidP="000A4EE9">
      <w:pPr>
        <w:spacing w:after="0" w:line="240" w:lineRule="auto"/>
        <w:ind w:left="720"/>
        <w:rPr>
          <w:lang w:val="en-US"/>
        </w:rPr>
      </w:pPr>
    </w:p>
    <w:p w:rsidR="00170AC2" w:rsidRDefault="00170AC2" w:rsidP="005B0E99">
      <w:pPr>
        <w:spacing w:after="0" w:line="240" w:lineRule="auto"/>
        <w:ind w:left="720"/>
        <w:jc w:val="center"/>
      </w:pPr>
      <w:r w:rsidRPr="00373ECC">
        <w:rPr>
          <w:noProof/>
          <w:lang w:val="es-MX" w:eastAsia="es-MX"/>
        </w:rPr>
        <w:pict>
          <v:shape id="_x0000_i1041" type="#_x0000_t75" style="width:103.5pt;height:58.5pt;visibility:visible">
            <v:imagedata r:id="rId26" o:title=""/>
          </v:shape>
        </w:pict>
      </w:r>
    </w:p>
    <w:p w:rsidR="00170AC2" w:rsidRDefault="00170AC2" w:rsidP="00137511">
      <w:pPr>
        <w:spacing w:after="0" w:line="240" w:lineRule="auto"/>
        <w:ind w:left="720"/>
      </w:pPr>
    </w:p>
    <w:p w:rsidR="00170AC2" w:rsidRPr="00EB45DA" w:rsidRDefault="00170AC2" w:rsidP="00597141">
      <w:pPr>
        <w:numPr>
          <w:ilvl w:val="0"/>
          <w:numId w:val="9"/>
        </w:numPr>
        <w:spacing w:after="0" w:line="240" w:lineRule="auto"/>
        <w:rPr>
          <w:i/>
        </w:rPr>
      </w:pPr>
      <w:r w:rsidRPr="00EB45DA">
        <w:rPr>
          <w:i/>
        </w:rPr>
        <w:t>Good Hand Tools</w:t>
      </w:r>
    </w:p>
    <w:p w:rsidR="00170AC2" w:rsidRDefault="00170AC2" w:rsidP="000D0ABE">
      <w:pPr>
        <w:spacing w:after="0" w:line="240" w:lineRule="auto"/>
        <w:ind w:left="720"/>
      </w:pPr>
      <w:r w:rsidRPr="000D0ABE">
        <w:t>Adress: 7141 Paramount Blvd., Pico Rivera, Los Angeles, California, 90660, U.S.A</w:t>
      </w:r>
    </w:p>
    <w:p w:rsidR="00170AC2" w:rsidRDefault="00170AC2" w:rsidP="000D0ABE">
      <w:pPr>
        <w:spacing w:after="0" w:line="240" w:lineRule="auto"/>
        <w:ind w:left="720"/>
      </w:pPr>
      <w:r>
        <w:t>(Factory in Taiwan).</w:t>
      </w:r>
    </w:p>
    <w:p w:rsidR="00170AC2" w:rsidRDefault="00170AC2" w:rsidP="000D0ABE">
      <w:pPr>
        <w:spacing w:after="0" w:line="240" w:lineRule="auto"/>
        <w:ind w:left="720"/>
      </w:pPr>
    </w:p>
    <w:p w:rsidR="00170AC2" w:rsidRPr="00597141" w:rsidRDefault="00170AC2" w:rsidP="005B0E99">
      <w:pPr>
        <w:spacing w:after="0" w:line="240" w:lineRule="auto"/>
        <w:ind w:left="720"/>
        <w:jc w:val="center"/>
      </w:pPr>
      <w:r w:rsidRPr="00373ECC">
        <w:rPr>
          <w:noProof/>
          <w:lang w:val="es-MX" w:eastAsia="es-MX"/>
        </w:rPr>
        <w:pict>
          <v:shape id="_x0000_i1042" type="#_x0000_t75" style="width:120pt;height:48pt;visibility:visible">
            <v:imagedata r:id="rId27" o:title=""/>
          </v:shape>
        </w:pict>
      </w:r>
    </w:p>
    <w:p w:rsidR="00170AC2" w:rsidRPr="00597141" w:rsidRDefault="00170AC2" w:rsidP="00597141">
      <w:pPr>
        <w:spacing w:after="0" w:line="240" w:lineRule="auto"/>
      </w:pPr>
    </w:p>
    <w:p w:rsidR="00170AC2" w:rsidRDefault="00170AC2" w:rsidP="00B20E9E">
      <w:pPr>
        <w:spacing w:after="0" w:line="240" w:lineRule="auto"/>
        <w:rPr>
          <w:lang w:val="es-MX"/>
        </w:rPr>
      </w:pPr>
      <w:r>
        <w:rPr>
          <w:lang w:val="es-MX"/>
        </w:rPr>
        <w:t>Posteriormente se encontró una empresa mexicana encargada de logística internacionalcon experiencia en importación de productos de China que se podría hacer cargo del transporte de clamps desde China hasta la POE:</w:t>
      </w:r>
    </w:p>
    <w:p w:rsidR="00170AC2" w:rsidRDefault="00170AC2" w:rsidP="00B20E9E">
      <w:pPr>
        <w:spacing w:after="0" w:line="240" w:lineRule="auto"/>
        <w:rPr>
          <w:lang w:val="es-MX"/>
        </w:rPr>
      </w:pPr>
    </w:p>
    <w:p w:rsidR="00170AC2" w:rsidRPr="00597141" w:rsidRDefault="00170AC2" w:rsidP="004E77B8">
      <w:pPr>
        <w:numPr>
          <w:ilvl w:val="0"/>
          <w:numId w:val="9"/>
        </w:numPr>
        <w:spacing w:after="0" w:line="240" w:lineRule="auto"/>
      </w:pPr>
      <w:r>
        <w:rPr>
          <w:noProof/>
          <w:lang w:val="es-MX" w:eastAsia="es-MX"/>
        </w:rPr>
        <w:pict>
          <v:shape id="Picture 2" o:spid="_x0000_s1154" type="#_x0000_t75" alt="image003" style="position:absolute;left:0;text-align:left;margin-left:175.65pt;margin-top:.6pt;width:105.75pt;height:65.25pt;z-index:-251595264;visibility:visible;mso-position-horizontal-relative:margin">
            <v:imagedata r:id="rId28" o:title=""/>
            <w10:wrap anchorx="margin"/>
          </v:shape>
        </w:pict>
      </w:r>
      <w:r w:rsidRPr="00597141">
        <w:t>3M worldwide</w:t>
      </w:r>
    </w:p>
    <w:p w:rsidR="00170AC2" w:rsidRDefault="00170AC2" w:rsidP="004E77B8">
      <w:pPr>
        <w:spacing w:after="0" w:line="240" w:lineRule="auto"/>
        <w:ind w:left="720"/>
      </w:pPr>
      <w:r w:rsidRPr="00597141">
        <w:t>Monterrey, NL</w:t>
      </w:r>
    </w:p>
    <w:p w:rsidR="00170AC2" w:rsidRDefault="00170AC2" w:rsidP="004E77B8">
      <w:pPr>
        <w:spacing w:after="0" w:line="240" w:lineRule="auto"/>
        <w:ind w:left="720"/>
      </w:pPr>
    </w:p>
    <w:p w:rsidR="00170AC2" w:rsidRDefault="00170AC2" w:rsidP="004E77B8">
      <w:pPr>
        <w:spacing w:after="0" w:line="240" w:lineRule="auto"/>
        <w:ind w:left="720"/>
      </w:pPr>
    </w:p>
    <w:p w:rsidR="00170AC2" w:rsidRPr="00597141" w:rsidRDefault="00170AC2" w:rsidP="004E77B8">
      <w:pPr>
        <w:spacing w:after="0" w:line="240" w:lineRule="auto"/>
        <w:ind w:left="720"/>
      </w:pPr>
    </w:p>
    <w:p w:rsidR="00170AC2" w:rsidRDefault="00170AC2" w:rsidP="00B20E9E">
      <w:pPr>
        <w:spacing w:after="0" w:line="240" w:lineRule="auto"/>
        <w:rPr>
          <w:lang w:val="es-MX"/>
        </w:rPr>
      </w:pPr>
    </w:p>
    <w:p w:rsidR="00170AC2" w:rsidRPr="00137511" w:rsidRDefault="00170AC2" w:rsidP="00187BE4">
      <w:pPr>
        <w:spacing w:after="0" w:line="240" w:lineRule="auto"/>
        <w:jc w:val="both"/>
        <w:rPr>
          <w:lang w:val="es-MX"/>
        </w:rPr>
      </w:pPr>
      <w:r>
        <w:rPr>
          <w:lang w:val="es-MX"/>
        </w:rPr>
        <w:t>Esta empresa mexicana de servicios de logística investigo de empresas manufactureras de clamps y nos cotizó de acuerdo a la marca Clamptek.</w:t>
      </w:r>
    </w:p>
    <w:p w:rsidR="00170AC2" w:rsidRPr="00137511" w:rsidRDefault="00170AC2" w:rsidP="00187BE4">
      <w:pPr>
        <w:spacing w:after="0" w:line="240" w:lineRule="auto"/>
        <w:jc w:val="both"/>
        <w:rPr>
          <w:lang w:val="es-MX"/>
        </w:rPr>
      </w:pPr>
    </w:p>
    <w:p w:rsidR="00170AC2" w:rsidRDefault="00170AC2" w:rsidP="00187BE4">
      <w:pPr>
        <w:spacing w:after="0" w:line="240" w:lineRule="auto"/>
        <w:jc w:val="both"/>
      </w:pPr>
      <w:r>
        <w:t>Durante la cotización se pidió información de costos y datos técnicos importantes de los clamps equivalentes a los de la marca Destaco, asi como tiempos de entrega a partir de que son fabricados hasta su llegada en la planta de Ford. Y aunque se recibió cotización de cinco empresas, se descartó una empresa al inicio al ser muy tardada su repuesta y posteriormente incluso nula (</w:t>
      </w:r>
      <w:r w:rsidRPr="004E1E13">
        <w:t>Yantai Huijie Technology Co., Ltd</w:t>
      </w:r>
      <w:r>
        <w:t>).</w:t>
      </w:r>
    </w:p>
    <w:p w:rsidR="00170AC2" w:rsidRDefault="00170AC2" w:rsidP="00187BE4">
      <w:pPr>
        <w:spacing w:after="0" w:line="240" w:lineRule="auto"/>
        <w:jc w:val="both"/>
      </w:pPr>
    </w:p>
    <w:p w:rsidR="00170AC2" w:rsidRDefault="00170AC2" w:rsidP="00187BE4">
      <w:pPr>
        <w:spacing w:after="0" w:line="240" w:lineRule="auto"/>
        <w:jc w:val="both"/>
      </w:pPr>
      <w:r>
        <w:t xml:space="preserve">Se descubrió que las empresas chinas no manufacturan un modelo equivalente al modelo 484 de Destaco, por lo que se siguió con el análisis de los demás clamps haciendo de lado el modelo mencionado. </w:t>
      </w:r>
    </w:p>
    <w:p w:rsidR="00170AC2" w:rsidRDefault="00170AC2" w:rsidP="00187BE4">
      <w:pPr>
        <w:spacing w:after="0" w:line="240" w:lineRule="auto"/>
        <w:jc w:val="both"/>
      </w:pPr>
    </w:p>
    <w:p w:rsidR="00170AC2" w:rsidRDefault="00170AC2" w:rsidP="00187BE4">
      <w:pPr>
        <w:spacing w:after="0" w:line="240" w:lineRule="auto"/>
        <w:jc w:val="both"/>
      </w:pPr>
      <w:r>
        <w:t xml:space="preserve">Una vez recibidas sus cotizaciones se les pidió hojas de especificación respectiva de cada modelo para comparar sus características y propiedades importantes. </w:t>
      </w:r>
    </w:p>
    <w:p w:rsidR="00170AC2" w:rsidRDefault="00170AC2" w:rsidP="00187BE4">
      <w:pPr>
        <w:spacing w:after="0" w:line="240" w:lineRule="auto"/>
        <w:jc w:val="both"/>
      </w:pPr>
    </w:p>
    <w:p w:rsidR="00170AC2" w:rsidRDefault="00170AC2" w:rsidP="00187BE4">
      <w:pPr>
        <w:spacing w:after="0" w:line="240" w:lineRule="auto"/>
        <w:jc w:val="both"/>
      </w:pPr>
    </w:p>
    <w:p w:rsidR="00170AC2" w:rsidRDefault="00170AC2" w:rsidP="00187BE4">
      <w:pPr>
        <w:spacing w:after="0" w:line="240" w:lineRule="auto"/>
        <w:jc w:val="both"/>
      </w:pPr>
    </w:p>
    <w:p w:rsidR="00170AC2" w:rsidRDefault="00170AC2" w:rsidP="00383C65">
      <w:pPr>
        <w:pStyle w:val="Heading2"/>
      </w:pPr>
      <w:bookmarkStart w:id="28" w:name="_Toc405459944"/>
      <w:r>
        <w:t>Análisis de comparación de modelos equivalentes al 207-LB</w:t>
      </w:r>
      <w:bookmarkEnd w:id="28"/>
    </w:p>
    <w:p w:rsidR="00170AC2" w:rsidRDefault="00170AC2" w:rsidP="00EE277B">
      <w:pPr>
        <w:spacing w:after="0" w:line="240" w:lineRule="auto"/>
      </w:pPr>
    </w:p>
    <w:p w:rsidR="00170AC2" w:rsidRDefault="00170AC2" w:rsidP="00187BE4">
      <w:pPr>
        <w:spacing w:after="0" w:line="240" w:lineRule="auto"/>
        <w:jc w:val="both"/>
      </w:pPr>
      <w:r>
        <w:t>A continuación se muestra un comparativo de los datos técnicos importantes del modelo 207-LB de Destaco y sus equivalentes modelos chinos:</w:t>
      </w:r>
    </w:p>
    <w:p w:rsidR="00170AC2" w:rsidRDefault="00170AC2" w:rsidP="00093194">
      <w:pPr>
        <w:spacing w:after="0" w:line="240" w:lineRule="auto"/>
        <w:jc w:val="center"/>
      </w:pPr>
    </w:p>
    <w:p w:rsidR="00170AC2" w:rsidRDefault="00170AC2" w:rsidP="00777917">
      <w:pPr>
        <w:spacing w:after="0" w:line="240" w:lineRule="auto"/>
        <w:jc w:val="center"/>
      </w:pPr>
      <w:r w:rsidRPr="00373ECC">
        <w:rPr>
          <w:noProof/>
          <w:lang w:val="es-MX" w:eastAsia="es-MX"/>
        </w:rPr>
        <w:pict>
          <v:shape id="Imagen 21" o:spid="_x0000_i1043" type="#_x0000_t75" style="width:262.5pt;height:221.25pt;visibility:visible">
            <v:imagedata r:id="rId29" o:title=""/>
          </v:shape>
        </w:pict>
      </w:r>
    </w:p>
    <w:p w:rsidR="00170AC2" w:rsidRDefault="00170AC2" w:rsidP="00C94C9F">
      <w:pPr>
        <w:spacing w:after="0" w:line="240" w:lineRule="auto"/>
        <w:jc w:val="center"/>
        <w:rPr>
          <w:sz w:val="20"/>
        </w:rPr>
      </w:pPr>
      <w:r w:rsidRPr="005B0E99">
        <w:rPr>
          <w:sz w:val="20"/>
        </w:rPr>
        <w:t>Tabla 2.  Características técnicas del Clamp 207-LB y modelos equivalentes.</w:t>
      </w:r>
    </w:p>
    <w:p w:rsidR="00170AC2" w:rsidRDefault="00170AC2" w:rsidP="00C94C9F">
      <w:pPr>
        <w:spacing w:after="0" w:line="240" w:lineRule="auto"/>
        <w:jc w:val="center"/>
      </w:pPr>
      <w:r w:rsidRPr="00373ECC">
        <w:rPr>
          <w:noProof/>
          <w:lang w:val="es-MX" w:eastAsia="es-MX"/>
        </w:rPr>
        <w:pict>
          <v:shape id="_x0000_i1044" type="#_x0000_t75" style="width:267.75pt;height:355.5pt;visibility:visible">
            <v:imagedata r:id="rId30" o:title=""/>
          </v:shape>
        </w:pict>
      </w:r>
    </w:p>
    <w:p w:rsidR="00170AC2" w:rsidRPr="00187BE4" w:rsidRDefault="00170AC2" w:rsidP="001B081C">
      <w:pPr>
        <w:spacing w:after="0" w:line="240" w:lineRule="auto"/>
        <w:jc w:val="center"/>
        <w:rPr>
          <w:sz w:val="20"/>
          <w:szCs w:val="20"/>
        </w:rPr>
      </w:pPr>
      <w:r w:rsidRPr="00187BE4">
        <w:rPr>
          <w:sz w:val="20"/>
          <w:szCs w:val="20"/>
        </w:rPr>
        <w:t>Figura 15.  Isométrico lateral y superior del clamp 207-LB y</w:t>
      </w:r>
      <w:r>
        <w:rPr>
          <w:sz w:val="20"/>
          <w:szCs w:val="20"/>
        </w:rPr>
        <w:t xml:space="preserve"> modelos equivalentes cotizados </w:t>
      </w:r>
      <w:r w:rsidRPr="008E7D8D">
        <w:rPr>
          <w:sz w:val="20"/>
        </w:rPr>
        <w:t>(Medidas en mm).</w:t>
      </w:r>
    </w:p>
    <w:p w:rsidR="00170AC2" w:rsidRDefault="00170AC2" w:rsidP="00C94C9F">
      <w:pPr>
        <w:spacing w:after="0" w:line="240" w:lineRule="auto"/>
        <w:jc w:val="center"/>
      </w:pPr>
    </w:p>
    <w:p w:rsidR="00170AC2" w:rsidRDefault="00170AC2" w:rsidP="00187BE4">
      <w:pPr>
        <w:jc w:val="both"/>
      </w:pPr>
      <w:r>
        <w:t xml:space="preserve">En general, el porcentaje de diferencia de las dimensiones y propiedades de los clamps equivalentes es mínimo si no es que es hasta nulo, por lo que es insignificante. La excepción es el dato A, que cuenta con una diferencia de hasta 5 cm, sin embargo se le hizo el comentario al área de ingeniería y al no ser el elemento más importante del clamp, en su momento se pondrá a criterio de TDM en Estados Unidos. </w:t>
      </w:r>
    </w:p>
    <w:p w:rsidR="00170AC2" w:rsidRDefault="00170AC2" w:rsidP="00C94C9F"/>
    <w:p w:rsidR="00170AC2" w:rsidRDefault="00170AC2" w:rsidP="00383C65">
      <w:pPr>
        <w:pStyle w:val="Heading2"/>
      </w:pPr>
      <w:bookmarkStart w:id="29" w:name="_Toc405459945"/>
      <w:r>
        <w:t>Análisis de comparación de modelos equivalentes al 463</w:t>
      </w:r>
      <w:bookmarkEnd w:id="29"/>
    </w:p>
    <w:p w:rsidR="00170AC2" w:rsidRDefault="00170AC2" w:rsidP="00EE277B">
      <w:pPr>
        <w:spacing w:after="0" w:line="240" w:lineRule="auto"/>
      </w:pPr>
    </w:p>
    <w:p w:rsidR="00170AC2" w:rsidRDefault="00170AC2" w:rsidP="00EE277B">
      <w:pPr>
        <w:spacing w:after="0" w:line="240" w:lineRule="auto"/>
      </w:pPr>
    </w:p>
    <w:p w:rsidR="00170AC2" w:rsidRDefault="00170AC2" w:rsidP="00777917">
      <w:pPr>
        <w:spacing w:after="0" w:line="240" w:lineRule="auto"/>
        <w:jc w:val="center"/>
      </w:pPr>
      <w:r w:rsidRPr="00373ECC">
        <w:rPr>
          <w:noProof/>
          <w:lang w:val="es-MX" w:eastAsia="es-MX"/>
        </w:rPr>
        <w:pict>
          <v:shape id="Imagen 23" o:spid="_x0000_i1045" type="#_x0000_t75" style="width:269.25pt;height:158.25pt;visibility:visible">
            <v:imagedata r:id="rId31" o:title=""/>
          </v:shape>
        </w:pict>
      </w:r>
    </w:p>
    <w:p w:rsidR="00170AC2" w:rsidRPr="00187BE4" w:rsidRDefault="00170AC2" w:rsidP="00434E03">
      <w:pPr>
        <w:spacing w:after="0" w:line="240" w:lineRule="auto"/>
        <w:jc w:val="center"/>
        <w:rPr>
          <w:sz w:val="20"/>
          <w:szCs w:val="20"/>
        </w:rPr>
      </w:pPr>
      <w:r w:rsidRPr="00187BE4">
        <w:rPr>
          <w:sz w:val="20"/>
          <w:szCs w:val="20"/>
        </w:rPr>
        <w:t>Tabla 3.  Características técnicas del 463 y modelos equivalentes. (Medidas en mm)</w:t>
      </w:r>
    </w:p>
    <w:p w:rsidR="00170AC2" w:rsidRDefault="00170AC2" w:rsidP="00777917">
      <w:pPr>
        <w:spacing w:after="0" w:line="240" w:lineRule="auto"/>
        <w:jc w:val="center"/>
      </w:pPr>
    </w:p>
    <w:p w:rsidR="00170AC2" w:rsidRDefault="00170AC2" w:rsidP="00EE277B">
      <w:pPr>
        <w:spacing w:after="0" w:line="240" w:lineRule="auto"/>
      </w:pPr>
    </w:p>
    <w:p w:rsidR="00170AC2" w:rsidRDefault="00170AC2" w:rsidP="00EE277B">
      <w:pPr>
        <w:spacing w:after="0" w:line="240" w:lineRule="auto"/>
      </w:pPr>
    </w:p>
    <w:p w:rsidR="00170AC2" w:rsidRDefault="00170AC2" w:rsidP="00777917">
      <w:pPr>
        <w:spacing w:after="0" w:line="240" w:lineRule="auto"/>
        <w:jc w:val="center"/>
      </w:pPr>
      <w:r w:rsidRPr="00373ECC">
        <w:rPr>
          <w:noProof/>
          <w:lang w:val="es-MX" w:eastAsia="es-MX"/>
        </w:rPr>
        <w:pict>
          <v:shape id="Picture 1" o:spid="_x0000_i1046" type="#_x0000_t75" style="width:285.75pt;height:281.25pt;visibility:visible">
            <v:imagedata r:id="rId32" o:title=""/>
          </v:shape>
        </w:pict>
      </w:r>
    </w:p>
    <w:p w:rsidR="00170AC2" w:rsidRDefault="00170AC2" w:rsidP="00EE277B">
      <w:pPr>
        <w:spacing w:after="0" w:line="240" w:lineRule="auto"/>
      </w:pPr>
    </w:p>
    <w:p w:rsidR="00170AC2" w:rsidRPr="00187BE4" w:rsidRDefault="00170AC2" w:rsidP="00093194">
      <w:pPr>
        <w:spacing w:after="0" w:line="240" w:lineRule="auto"/>
        <w:jc w:val="center"/>
        <w:rPr>
          <w:sz w:val="20"/>
          <w:szCs w:val="20"/>
        </w:rPr>
      </w:pPr>
      <w:r w:rsidRPr="00187BE4">
        <w:rPr>
          <w:sz w:val="20"/>
          <w:szCs w:val="20"/>
        </w:rPr>
        <w:t>Figura 16.  Isométrico lateral y superior del clamp 463 y modelos equivalentes cotizados.</w:t>
      </w:r>
    </w:p>
    <w:p w:rsidR="00170AC2" w:rsidRDefault="00170AC2" w:rsidP="00EE277B">
      <w:pPr>
        <w:spacing w:after="0" w:line="240" w:lineRule="auto"/>
      </w:pPr>
    </w:p>
    <w:p w:rsidR="00170AC2" w:rsidRDefault="00170AC2" w:rsidP="00187BE4">
      <w:pPr>
        <w:spacing w:after="0" w:line="240" w:lineRule="auto"/>
        <w:jc w:val="both"/>
      </w:pPr>
      <w:r>
        <w:t>En general, el porcentaje de diferencia de las dimensiones y propiedades de los clamps equivalentes es mínimo si no es que es hasta nulo, por lo que es insignificante. Por lo que se acepta su equivalencia con respecto al modelo 463 sin problemas.</w:t>
      </w:r>
    </w:p>
    <w:p w:rsidR="00170AC2" w:rsidRDefault="00170AC2" w:rsidP="00187BE4">
      <w:pPr>
        <w:spacing w:after="0" w:line="240" w:lineRule="auto"/>
        <w:jc w:val="both"/>
      </w:pPr>
    </w:p>
    <w:p w:rsidR="00170AC2" w:rsidRDefault="00170AC2" w:rsidP="00383C65">
      <w:pPr>
        <w:pStyle w:val="Heading2"/>
      </w:pPr>
      <w:bookmarkStart w:id="30" w:name="_Toc405459946"/>
      <w:r>
        <w:t>Análisis de comparación de modelos equivalentes al 503-MB</w:t>
      </w:r>
      <w:bookmarkEnd w:id="30"/>
    </w:p>
    <w:p w:rsidR="00170AC2" w:rsidRDefault="00170AC2" w:rsidP="00EE277B">
      <w:pPr>
        <w:spacing w:after="0" w:line="240" w:lineRule="auto"/>
      </w:pPr>
    </w:p>
    <w:p w:rsidR="00170AC2" w:rsidRDefault="00170AC2" w:rsidP="00777917">
      <w:pPr>
        <w:spacing w:after="0" w:line="240" w:lineRule="auto"/>
        <w:jc w:val="center"/>
      </w:pPr>
      <w:r w:rsidRPr="00373ECC">
        <w:rPr>
          <w:noProof/>
          <w:lang w:val="es-MX" w:eastAsia="es-MX"/>
        </w:rPr>
        <w:pict>
          <v:shape id="Imagen 25" o:spid="_x0000_i1047" type="#_x0000_t75" style="width:281.25pt;height:219pt;visibility:visible">
            <v:imagedata r:id="rId33" o:title=""/>
          </v:shape>
        </w:pict>
      </w:r>
    </w:p>
    <w:p w:rsidR="00170AC2" w:rsidRPr="00187BE4" w:rsidRDefault="00170AC2" w:rsidP="00AD3C2F">
      <w:pPr>
        <w:spacing w:after="0" w:line="240" w:lineRule="auto"/>
        <w:jc w:val="center"/>
        <w:rPr>
          <w:sz w:val="20"/>
          <w:szCs w:val="20"/>
        </w:rPr>
      </w:pPr>
      <w:r w:rsidRPr="00187BE4">
        <w:rPr>
          <w:sz w:val="20"/>
          <w:szCs w:val="20"/>
        </w:rPr>
        <w:t>Tabla 4.  Características técnicas del 503-MB y sus modelos equivalentes. (Medidas en mm)</w:t>
      </w:r>
    </w:p>
    <w:p w:rsidR="00170AC2" w:rsidRDefault="00170AC2" w:rsidP="00AD3C2F">
      <w:pPr>
        <w:spacing w:after="0" w:line="240" w:lineRule="auto"/>
        <w:jc w:val="center"/>
      </w:pPr>
    </w:p>
    <w:p w:rsidR="00170AC2" w:rsidRDefault="00170AC2" w:rsidP="00777917">
      <w:pPr>
        <w:spacing w:after="0" w:line="240" w:lineRule="auto"/>
        <w:jc w:val="center"/>
      </w:pPr>
    </w:p>
    <w:p w:rsidR="00170AC2" w:rsidRDefault="00170AC2" w:rsidP="00777917">
      <w:pPr>
        <w:spacing w:after="0" w:line="240" w:lineRule="auto"/>
        <w:jc w:val="center"/>
      </w:pPr>
    </w:p>
    <w:p w:rsidR="00170AC2" w:rsidRDefault="00170AC2" w:rsidP="00777917">
      <w:pPr>
        <w:spacing w:after="0" w:line="240" w:lineRule="auto"/>
        <w:jc w:val="center"/>
        <w:rPr>
          <w:lang w:val="es-MX"/>
        </w:rPr>
      </w:pPr>
      <w:r w:rsidRPr="00373ECC">
        <w:rPr>
          <w:noProof/>
          <w:lang w:val="es-MX" w:eastAsia="es-MX"/>
        </w:rPr>
        <w:pict>
          <v:shape id="_x0000_i1048" type="#_x0000_t75" style="width:333.75pt;height:349.5pt;visibility:visible">
            <v:imagedata r:id="rId34" o:title=""/>
          </v:shape>
        </w:pict>
      </w:r>
    </w:p>
    <w:p w:rsidR="00170AC2" w:rsidRPr="00187BE4" w:rsidRDefault="00170AC2" w:rsidP="00093194">
      <w:pPr>
        <w:spacing w:after="0" w:line="240" w:lineRule="auto"/>
        <w:jc w:val="center"/>
        <w:rPr>
          <w:sz w:val="20"/>
          <w:szCs w:val="20"/>
        </w:rPr>
      </w:pPr>
      <w:r w:rsidRPr="00187BE4">
        <w:rPr>
          <w:sz w:val="20"/>
          <w:szCs w:val="20"/>
        </w:rPr>
        <w:t>Figura 17.  Isométrico lateral y frente del 503-MB y modelos equivalentes cotizados</w:t>
      </w:r>
      <w:r>
        <w:rPr>
          <w:sz w:val="20"/>
          <w:szCs w:val="20"/>
        </w:rPr>
        <w:t>.</w:t>
      </w:r>
    </w:p>
    <w:p w:rsidR="00170AC2" w:rsidRDefault="00170AC2" w:rsidP="00777917">
      <w:pPr>
        <w:spacing w:after="0" w:line="240" w:lineRule="auto"/>
        <w:jc w:val="center"/>
      </w:pPr>
    </w:p>
    <w:p w:rsidR="00170AC2" w:rsidRDefault="00170AC2" w:rsidP="002A55DB">
      <w:pPr>
        <w:spacing w:after="0" w:line="240" w:lineRule="auto"/>
        <w:jc w:val="both"/>
      </w:pPr>
      <w:r>
        <w:t>En general, el porcentaje de diferencia de las dimensiones y propiedades de los clamps equivalentes es mínimo si no es que es hasta nulo, por lo que es insignificante. Por lo que se acepta su equivalencia con respecto al modelo 503-MB sin problemas.</w:t>
      </w:r>
    </w:p>
    <w:p w:rsidR="00170AC2" w:rsidRDefault="00170AC2" w:rsidP="00EE277B">
      <w:pPr>
        <w:spacing w:after="0" w:line="240" w:lineRule="auto"/>
      </w:pPr>
    </w:p>
    <w:p w:rsidR="00170AC2" w:rsidRPr="00B20E9E" w:rsidRDefault="00170AC2" w:rsidP="00EE277B">
      <w:pPr>
        <w:spacing w:after="0" w:line="240" w:lineRule="auto"/>
      </w:pPr>
    </w:p>
    <w:p w:rsidR="00170AC2" w:rsidRDefault="00170AC2" w:rsidP="00B20E9E">
      <w:pPr>
        <w:pStyle w:val="Heading2"/>
      </w:pPr>
      <w:bookmarkStart w:id="31" w:name="_Toc405459947"/>
      <w:r>
        <w:t>Inspección de calidad para cada clamp</w:t>
      </w:r>
      <w:bookmarkEnd w:id="31"/>
    </w:p>
    <w:p w:rsidR="00170AC2" w:rsidRDefault="00170AC2" w:rsidP="00B20E9E">
      <w:pPr>
        <w:spacing w:after="0" w:line="240" w:lineRule="auto"/>
        <w:rPr>
          <w:b/>
          <w:sz w:val="28"/>
        </w:rPr>
      </w:pPr>
    </w:p>
    <w:p w:rsidR="00170AC2" w:rsidRDefault="00170AC2" w:rsidP="002F2793">
      <w:pPr>
        <w:pStyle w:val="Heading3"/>
      </w:pPr>
      <w:bookmarkStart w:id="32" w:name="_Toc405459948"/>
      <w:r>
        <w:t>Proceso de evaluación</w:t>
      </w:r>
      <w:bookmarkEnd w:id="32"/>
    </w:p>
    <w:p w:rsidR="00170AC2" w:rsidRDefault="00170AC2" w:rsidP="00B20E9E">
      <w:pPr>
        <w:spacing w:after="0" w:line="240" w:lineRule="auto"/>
      </w:pPr>
    </w:p>
    <w:p w:rsidR="00170AC2" w:rsidRDefault="00170AC2" w:rsidP="00174CD5">
      <w:pPr>
        <w:jc w:val="both"/>
      </w:pPr>
      <w:r>
        <w:t>La industria china en las últimas décadas se ha creado una fuerza muy grande de exportación a nivel mundial de una gran variedad de tipos de producto, Sin embargo, junto con este nivel enorme de exportación fue creciendo su fama por productos de baja calidad y baratos.</w:t>
      </w:r>
    </w:p>
    <w:p w:rsidR="00170AC2" w:rsidRDefault="00170AC2" w:rsidP="00174CD5">
      <w:pPr>
        <w:jc w:val="both"/>
      </w:pPr>
      <w:r>
        <w:t>Es por eso que como medida de prevención se pidieron muestras de los clamps a las empresas chinas para realizarle pruebas a cada uno de los clamps chinos pero sobre todo comprobar las características físicas de los clamps que realmente sean modelos equivalentes a los clamps manufacturados por DE-STA-CO.</w:t>
      </w:r>
    </w:p>
    <w:p w:rsidR="00170AC2" w:rsidRDefault="00170AC2" w:rsidP="00174CD5">
      <w:pPr>
        <w:jc w:val="both"/>
      </w:pPr>
      <w:r>
        <w:t>Cabe destacar que sólo fue posible traer una muestra por modelo debido a que fueron el número de piezas proporcionadas sin costo por las empresas chinas.  Debido a lo anterior el resultado de las pruebas realizadas a los clamps no son definitivas al no haberse realizado a una muestra representativa de cada modelo de clamp de cada marca diferente.</w:t>
      </w:r>
    </w:p>
    <w:p w:rsidR="00170AC2" w:rsidRDefault="00170AC2" w:rsidP="00174CD5">
      <w:pPr>
        <w:jc w:val="both"/>
      </w:pPr>
      <w:r>
        <w:t xml:space="preserve">Es importante mencionar que en la POE no se cuenta con un manual técnico para pruebas de calidad de clamps donde se incluya un procedimiento para poner a prueba el funcionamiento correcto de un clamp. Es por esto que para realizar el diseño de la prueba se visitó el área de estampado de la planta de estampado y ensamble Ford junto a la POE donde se utilizan checking fixture todos los días para el aseguramiento de la calidad de las piezas estampadas.En esta área se habló con el encargado general del área e informó que cada checking fixture es utilizado 12 veces por semana y aproximadamente por 6 años (debido a cambios en el diseño del auto, alto de producción de ese modelo de coche, entre otras razones).Con la información anterior se decidió la duración que tendría la prueba: al usarse cada clamp en promedio aproximadamente 3800 en su vida porse pondrá a prueba durante 4500 ciclos agregándolo un factor de seguridad. </w:t>
      </w:r>
    </w:p>
    <w:p w:rsidR="00170AC2" w:rsidRDefault="00170AC2" w:rsidP="00174CD5">
      <w:pPr>
        <w:jc w:val="both"/>
      </w:pPr>
    </w:p>
    <w:p w:rsidR="00170AC2" w:rsidRDefault="00170AC2" w:rsidP="00174CD5">
      <w:pPr>
        <w:jc w:val="both"/>
      </w:pPr>
      <w:r>
        <w:t>Todas las pruebas o inspecciones consistieron en el siguiente proceso:</w:t>
      </w:r>
    </w:p>
    <w:p w:rsidR="00170AC2" w:rsidRDefault="00170AC2" w:rsidP="00093194">
      <w:pPr>
        <w:numPr>
          <w:ilvl w:val="0"/>
          <w:numId w:val="10"/>
        </w:numPr>
        <w:jc w:val="both"/>
      </w:pPr>
      <w:r>
        <w:t>Cada clamp fue adaptado, soldándole barras y soportes, de acuerdo al modelo del que se tratara y de su uso, eso con el fin de replicar el efecto de su aplicación práctica. (véase figura 17)</w:t>
      </w:r>
    </w:p>
    <w:p w:rsidR="00170AC2" w:rsidRDefault="00170AC2" w:rsidP="00A90BD8">
      <w:pPr>
        <w:spacing w:after="0"/>
        <w:ind w:left="720"/>
        <w:jc w:val="center"/>
      </w:pPr>
      <w:r w:rsidRPr="00373ECC">
        <w:rPr>
          <w:noProof/>
          <w:lang w:val="es-MX" w:eastAsia="es-MX"/>
        </w:rPr>
        <w:pict>
          <v:shape id="Imagen 226" o:spid="_x0000_i1049" type="#_x0000_t75" style="width:242.25pt;height:312.75pt;visibility:visible">
            <v:imagedata r:id="rId35" o:title=""/>
          </v:shape>
        </w:pict>
      </w:r>
    </w:p>
    <w:p w:rsidR="00170AC2" w:rsidRPr="00A90BD8" w:rsidRDefault="00170AC2" w:rsidP="00A90BD8">
      <w:pPr>
        <w:spacing w:after="0" w:line="240" w:lineRule="auto"/>
        <w:jc w:val="center"/>
        <w:rPr>
          <w:rFonts w:ascii="Arial" w:hAnsi="Arial" w:cs="Arial"/>
          <w:color w:val="333333"/>
          <w:sz w:val="20"/>
          <w:szCs w:val="20"/>
        </w:rPr>
      </w:pPr>
      <w:r w:rsidRPr="00A90BD8">
        <w:rPr>
          <w:rFonts w:ascii="Arial" w:hAnsi="Arial" w:cs="Arial"/>
          <w:color w:val="333333"/>
          <w:sz w:val="20"/>
          <w:szCs w:val="20"/>
        </w:rPr>
        <w:t>Figura 18. Prueba de calidad en proceso.</w:t>
      </w:r>
    </w:p>
    <w:p w:rsidR="00170AC2" w:rsidRDefault="00170AC2" w:rsidP="005804DA">
      <w:pPr>
        <w:ind w:left="720"/>
        <w:jc w:val="both"/>
      </w:pPr>
    </w:p>
    <w:p w:rsidR="00170AC2" w:rsidRDefault="00170AC2" w:rsidP="00093194">
      <w:pPr>
        <w:numPr>
          <w:ilvl w:val="0"/>
          <w:numId w:val="10"/>
        </w:numPr>
        <w:jc w:val="both"/>
      </w:pPr>
      <w:r>
        <w:t>Después se sometieron a esfuerzo: se empujó y jaló cada uno por 4500 ciclos por alrededor de 1 hora y 15 minuto por medio de un sistema neumático de presión. (Véase figura 18)</w:t>
      </w:r>
    </w:p>
    <w:p w:rsidR="00170AC2" w:rsidRDefault="00170AC2" w:rsidP="00A90BD8">
      <w:pPr>
        <w:spacing w:after="0"/>
        <w:ind w:left="720"/>
        <w:jc w:val="center"/>
      </w:pPr>
      <w:r w:rsidRPr="00373ECC">
        <w:rPr>
          <w:noProof/>
          <w:lang w:val="es-MX" w:eastAsia="es-MX"/>
        </w:rPr>
        <w:pict>
          <v:shape id="_x0000_i1050" type="#_x0000_t75" style="width:318pt;height:213pt;visibility:visible">
            <v:imagedata r:id="rId36" o:title=""/>
          </v:shape>
        </w:pict>
      </w:r>
    </w:p>
    <w:p w:rsidR="00170AC2" w:rsidRDefault="00170AC2" w:rsidP="00A90BD8">
      <w:pPr>
        <w:spacing w:after="0" w:line="240" w:lineRule="auto"/>
        <w:jc w:val="center"/>
        <w:rPr>
          <w:rFonts w:ascii="Arial" w:hAnsi="Arial" w:cs="Arial"/>
          <w:color w:val="333333"/>
          <w:sz w:val="20"/>
          <w:szCs w:val="20"/>
        </w:rPr>
      </w:pPr>
      <w:r w:rsidRPr="00A90BD8">
        <w:rPr>
          <w:rFonts w:ascii="Arial" w:hAnsi="Arial" w:cs="Arial"/>
          <w:color w:val="333333"/>
          <w:sz w:val="20"/>
          <w:szCs w:val="20"/>
        </w:rPr>
        <w:t>Figura 19. Prueba de calidad en proceso.</w:t>
      </w:r>
    </w:p>
    <w:p w:rsidR="00170AC2" w:rsidRPr="00A90BD8" w:rsidRDefault="00170AC2" w:rsidP="00A90BD8">
      <w:pPr>
        <w:spacing w:after="0" w:line="240" w:lineRule="auto"/>
        <w:jc w:val="center"/>
        <w:rPr>
          <w:rFonts w:ascii="Arial" w:hAnsi="Arial" w:cs="Arial"/>
          <w:color w:val="333333"/>
          <w:sz w:val="20"/>
          <w:szCs w:val="20"/>
        </w:rPr>
      </w:pPr>
    </w:p>
    <w:p w:rsidR="00170AC2" w:rsidRDefault="00170AC2" w:rsidP="00093194">
      <w:pPr>
        <w:numPr>
          <w:ilvl w:val="0"/>
          <w:numId w:val="10"/>
        </w:numPr>
        <w:jc w:val="both"/>
      </w:pPr>
      <w:r>
        <w:t xml:space="preserve">Se registraron 6 inspecciones visuales y funcional para revisar su estado cada 15 minutos; incluyendo una inspección al inicio de las pruebas para asegurar su buen estado al principio de las pruebas.  </w:t>
      </w:r>
    </w:p>
    <w:p w:rsidR="00170AC2" w:rsidRDefault="00170AC2" w:rsidP="00B20E9E">
      <w:pPr>
        <w:spacing w:after="0" w:line="240" w:lineRule="auto"/>
      </w:pPr>
    </w:p>
    <w:p w:rsidR="00170AC2" w:rsidRPr="002F2793" w:rsidRDefault="00170AC2" w:rsidP="002F2793">
      <w:pPr>
        <w:pStyle w:val="Heading3"/>
        <w:rPr>
          <w:u w:val="single"/>
        </w:rPr>
      </w:pPr>
      <w:bookmarkStart w:id="33" w:name="_Toc405459949"/>
      <w:r w:rsidRPr="002F2793">
        <w:rPr>
          <w:u w:val="single"/>
        </w:rPr>
        <w:t xml:space="preserve">Resultado de </w:t>
      </w:r>
      <w:r>
        <w:rPr>
          <w:u w:val="single"/>
        </w:rPr>
        <w:t>pruebas</w:t>
      </w:r>
      <w:bookmarkEnd w:id="33"/>
    </w:p>
    <w:p w:rsidR="00170AC2" w:rsidRDefault="00170AC2" w:rsidP="00B20E9E">
      <w:pPr>
        <w:spacing w:after="0" w:line="240" w:lineRule="auto"/>
      </w:pPr>
    </w:p>
    <w:p w:rsidR="00170AC2" w:rsidRDefault="00170AC2" w:rsidP="00B20E9E">
      <w:pPr>
        <w:spacing w:after="0" w:line="240" w:lineRule="auto"/>
      </w:pPr>
      <w:r>
        <w:t>Como se puede observar en la siguiente tabla #, sólo un modelo de clamp no pasó las pruebas: el modelo GH-70310.</w:t>
      </w:r>
    </w:p>
    <w:p w:rsidR="00170AC2" w:rsidRDefault="00170AC2" w:rsidP="00B20E9E">
      <w:pPr>
        <w:spacing w:after="0" w:line="240" w:lineRule="auto"/>
      </w:pPr>
    </w:p>
    <w:p w:rsidR="00170AC2" w:rsidRDefault="00170AC2" w:rsidP="00B20E9E">
      <w:pPr>
        <w:spacing w:after="0" w:line="240" w:lineRule="auto"/>
      </w:pPr>
    </w:p>
    <w:p w:rsidR="00170AC2" w:rsidRDefault="00170AC2" w:rsidP="00B83F3A">
      <w:pPr>
        <w:spacing w:after="0" w:line="240" w:lineRule="auto"/>
        <w:jc w:val="center"/>
      </w:pPr>
      <w:r w:rsidRPr="00373ECC">
        <w:rPr>
          <w:noProof/>
          <w:lang w:val="es-MX" w:eastAsia="es-MX"/>
        </w:rPr>
        <w:pict>
          <v:shape id="Imagen 27" o:spid="_x0000_i1051" type="#_x0000_t75" style="width:364.5pt;height:212.25pt;visibility:visible">
            <v:imagedata r:id="rId37" o:title=""/>
          </v:shape>
        </w:pict>
      </w:r>
    </w:p>
    <w:p w:rsidR="00170AC2" w:rsidRDefault="00170AC2" w:rsidP="002F1E4C">
      <w:pPr>
        <w:spacing w:after="0" w:line="240" w:lineRule="auto"/>
        <w:jc w:val="center"/>
      </w:pPr>
      <w:r w:rsidRPr="002F1E4C">
        <w:rPr>
          <w:rFonts w:ascii="Arial" w:hAnsi="Arial" w:cs="Arial"/>
          <w:color w:val="333333"/>
          <w:sz w:val="20"/>
          <w:szCs w:val="20"/>
        </w:rPr>
        <w:t xml:space="preserve">Tabla </w:t>
      </w:r>
      <w:r>
        <w:rPr>
          <w:rFonts w:ascii="Arial" w:hAnsi="Arial" w:cs="Arial"/>
          <w:color w:val="333333"/>
          <w:sz w:val="20"/>
          <w:szCs w:val="20"/>
        </w:rPr>
        <w:t>5</w:t>
      </w:r>
      <w:r w:rsidRPr="002F1E4C">
        <w:rPr>
          <w:rFonts w:ascii="Arial" w:hAnsi="Arial" w:cs="Arial"/>
          <w:color w:val="333333"/>
          <w:sz w:val="20"/>
          <w:szCs w:val="20"/>
        </w:rPr>
        <w:t>.  Análisis de pruebas en clamps</w:t>
      </w:r>
    </w:p>
    <w:p w:rsidR="00170AC2" w:rsidRDefault="00170AC2" w:rsidP="00B20E9E">
      <w:pPr>
        <w:spacing w:after="0" w:line="240" w:lineRule="auto"/>
      </w:pPr>
    </w:p>
    <w:p w:rsidR="00170AC2" w:rsidRDefault="00170AC2" w:rsidP="00B20E9E">
      <w:pPr>
        <w:spacing w:after="0" w:line="240" w:lineRule="auto"/>
      </w:pPr>
    </w:p>
    <w:p w:rsidR="00170AC2" w:rsidRDefault="00170AC2" w:rsidP="00B20E9E">
      <w:pPr>
        <w:spacing w:after="0" w:line="240" w:lineRule="auto"/>
      </w:pPr>
      <w:r>
        <w:t xml:space="preserve">Como se puede observar, el modelo GH-50450 falló a partir de la inspección 4, inspección en la que se observó que ya no hacia el seguro de candado bien, además de sentirse un par de uniones flojas. El tiempo antes de la primera falla fue de 45 minutos. Por lo tanto se descarta este modelo para ser adquirido. </w:t>
      </w:r>
    </w:p>
    <w:p w:rsidR="00170AC2" w:rsidRPr="00B20E9E" w:rsidRDefault="00170AC2" w:rsidP="00B20E9E">
      <w:pPr>
        <w:spacing w:after="0" w:line="240" w:lineRule="auto"/>
      </w:pPr>
    </w:p>
    <w:p w:rsidR="00170AC2" w:rsidRDefault="00170AC2" w:rsidP="00B20E9E">
      <w:pPr>
        <w:pStyle w:val="Heading2"/>
      </w:pPr>
      <w:bookmarkStart w:id="34" w:name="_Toc405459950"/>
      <w:r>
        <w:t>Análisis de costos</w:t>
      </w:r>
      <w:bookmarkEnd w:id="34"/>
    </w:p>
    <w:p w:rsidR="00170AC2" w:rsidRDefault="00170AC2" w:rsidP="00B20E9E">
      <w:pPr>
        <w:spacing w:after="0" w:line="240" w:lineRule="auto"/>
        <w:rPr>
          <w:b/>
          <w:sz w:val="28"/>
        </w:rPr>
      </w:pPr>
    </w:p>
    <w:p w:rsidR="00170AC2" w:rsidRDefault="00170AC2" w:rsidP="00FA7FCC">
      <w:pPr>
        <w:spacing w:after="0" w:line="240" w:lineRule="auto"/>
        <w:jc w:val="both"/>
      </w:pPr>
      <w:r w:rsidRPr="00EA3A62">
        <w:t>A continuación</w:t>
      </w:r>
      <w:r>
        <w:t xml:space="preserve"> se presenta un listado con la información de precios obtenida de las cotizaciones pedidas a las empresas manufactureras chinas y de logística, así como el precio al que se compran actualmente los clamps de la marca Destaco. Cabe destacar que el precio de los clamps de la marca Destaco, Good Hand, así como los precios ofrecidos por 3M-W son Free on Board (FOB), entregados en POE; mientras que los precios la empresa Clamptek son Ex-Works, con entrega en su fábrica en China, y los clamps de  la marca Hao-Shou son CFR, entrega en el puerto de Manzanillo. (Al final se incluye un glosario de los incoterms utilizados en este trabajo)</w:t>
      </w:r>
    </w:p>
    <w:p w:rsidR="00170AC2" w:rsidRDefault="00170AC2" w:rsidP="00FA7FCC">
      <w:pPr>
        <w:spacing w:after="0" w:line="240" w:lineRule="auto"/>
        <w:jc w:val="both"/>
      </w:pPr>
    </w:p>
    <w:p w:rsidR="00170AC2" w:rsidRPr="00EA3A62" w:rsidRDefault="00170AC2" w:rsidP="00FA7FCC">
      <w:pPr>
        <w:spacing w:after="0" w:line="240" w:lineRule="auto"/>
        <w:jc w:val="both"/>
      </w:pPr>
      <w:r>
        <w:t>La empresa Clamptek también ofreció servicio de transporte (CIF) de los clamps a Manzanillo, Colima, con un costo dependiendo del número de clamps, por lo que se incluirá más adelante en análisis.</w:t>
      </w:r>
    </w:p>
    <w:p w:rsidR="00170AC2" w:rsidRDefault="00170AC2" w:rsidP="00B70017">
      <w:pPr>
        <w:spacing w:after="0" w:line="240" w:lineRule="auto"/>
      </w:pPr>
    </w:p>
    <w:p w:rsidR="00170AC2" w:rsidRDefault="00170AC2" w:rsidP="00B70017">
      <w:pPr>
        <w:spacing w:after="0" w:line="240" w:lineRule="auto"/>
      </w:pPr>
    </w:p>
    <w:p w:rsidR="00170AC2" w:rsidRDefault="00170AC2" w:rsidP="00B70017">
      <w:pPr>
        <w:spacing w:after="0" w:line="240" w:lineRule="auto"/>
        <w:jc w:val="center"/>
      </w:pPr>
      <w:r w:rsidRPr="00373ECC">
        <w:rPr>
          <w:noProof/>
          <w:lang w:val="es-MX" w:eastAsia="es-MX"/>
        </w:rPr>
        <w:pict>
          <v:shape id="Imagen 54" o:spid="_x0000_i1052" type="#_x0000_t75" style="width:411.75pt;height:239.25pt;visibility:visible">
            <v:imagedata r:id="rId38" o:title=""/>
          </v:shape>
        </w:pict>
      </w:r>
    </w:p>
    <w:p w:rsidR="00170AC2" w:rsidRDefault="00170AC2" w:rsidP="00FA7FCC">
      <w:pPr>
        <w:spacing w:after="0" w:line="240" w:lineRule="auto"/>
        <w:jc w:val="center"/>
      </w:pPr>
      <w:r>
        <w:rPr>
          <w:rFonts w:ascii="Arial" w:hAnsi="Arial" w:cs="Arial"/>
          <w:color w:val="333333"/>
          <w:sz w:val="20"/>
          <w:szCs w:val="20"/>
        </w:rPr>
        <w:t xml:space="preserve">Tabla 6.  Listado de costos y tiempos de entrega del modelo </w:t>
      </w:r>
    </w:p>
    <w:p w:rsidR="00170AC2" w:rsidRDefault="00170AC2" w:rsidP="00B70017">
      <w:pPr>
        <w:spacing w:after="0" w:line="240" w:lineRule="auto"/>
      </w:pPr>
    </w:p>
    <w:p w:rsidR="00170AC2" w:rsidRDefault="00170AC2" w:rsidP="00B20E9E">
      <w:pPr>
        <w:spacing w:after="0" w:line="240" w:lineRule="auto"/>
        <w:rPr>
          <w:b/>
          <w:sz w:val="28"/>
        </w:rPr>
      </w:pPr>
    </w:p>
    <w:p w:rsidR="00170AC2" w:rsidRPr="002F2793" w:rsidRDefault="00170AC2" w:rsidP="002F2793">
      <w:pPr>
        <w:pStyle w:val="Heading3"/>
        <w:rPr>
          <w:u w:val="single"/>
        </w:rPr>
      </w:pPr>
      <w:bookmarkStart w:id="35" w:name="_Toc405459951"/>
      <w:r>
        <w:rPr>
          <w:u w:val="single"/>
        </w:rPr>
        <w:t>Cotización de</w:t>
      </w:r>
      <w:r w:rsidRPr="002F2793">
        <w:rPr>
          <w:u w:val="single"/>
        </w:rPr>
        <w:t xml:space="preserve"> transport</w:t>
      </w:r>
      <w:r>
        <w:rPr>
          <w:u w:val="single"/>
        </w:rPr>
        <w:t>e</w:t>
      </w:r>
      <w:bookmarkEnd w:id="35"/>
    </w:p>
    <w:p w:rsidR="00170AC2" w:rsidRDefault="00170AC2" w:rsidP="00B20E9E">
      <w:pPr>
        <w:spacing w:after="0" w:line="240" w:lineRule="auto"/>
      </w:pPr>
    </w:p>
    <w:p w:rsidR="00170AC2" w:rsidRDefault="00170AC2" w:rsidP="002A3418">
      <w:pPr>
        <w:jc w:val="both"/>
      </w:pPr>
      <w:r>
        <w:t>Dentro de las cotizaciones hechas por las empresas chinas estuvieron la del material ExWorks (colocado en su planta de trabajo),  la del material puesto en el puerto de Manzanillo, Colima, entre otras. Si se optara por la opción de comprar el material puesto en el puerto de Manzanillo habría después que transportar el material desde ahí hasta la planta de Ford en Cuautitlán, donde se encuentra POE.</w:t>
      </w:r>
    </w:p>
    <w:p w:rsidR="00170AC2" w:rsidRDefault="00170AC2" w:rsidP="002A3418">
      <w:pPr>
        <w:jc w:val="both"/>
      </w:pPr>
      <w:r>
        <w:t xml:space="preserve">Una vez que llega la carga al puerto de Manzanillo, es recibida por el agente aduanal de Ford, por lo que este es un costo que absorbe Ford y no afecta a los costos a ser tomados en cuenta en este proyecto ya que la empresa ya tiene convenio con la empresa aduanal. </w:t>
      </w:r>
    </w:p>
    <w:p w:rsidR="00170AC2" w:rsidRDefault="00170AC2" w:rsidP="002A3418">
      <w:pPr>
        <w:jc w:val="both"/>
      </w:pPr>
      <w:r>
        <w:t>Para este caso se tendría que contratar los servicios de empresas de transporte y logística para que lleven a cabo el transporte del material, por lo que se contactó a DHL y a Transportistas Unidos Mexicanos  (TUM), y de acuerdo al punto de partida, el cual sería la ubicación de las instalaciones de nuestro agente aduanal, tipo de material, peso y dimensiones (estos datos les fueron proporcionados de acuerdo al volumen máximo de clamps que fue cotizado por parte de las empresas chinas) dieron la siguiente cotización:</w:t>
      </w:r>
    </w:p>
    <w:p w:rsidR="00170AC2" w:rsidRDefault="00170AC2" w:rsidP="002A3418">
      <w:pPr>
        <w:jc w:val="both"/>
      </w:pPr>
    </w:p>
    <w:p w:rsidR="00170AC2" w:rsidRDefault="00170AC2" w:rsidP="002A3418">
      <w:pPr>
        <w:ind w:right="-425"/>
        <w:jc w:val="center"/>
      </w:pPr>
      <w:r w:rsidRPr="00373ECC">
        <w:rPr>
          <w:noProof/>
          <w:lang w:val="es-MX" w:eastAsia="es-MX"/>
        </w:rPr>
        <w:pict>
          <v:shape id="_x0000_i1053" type="#_x0000_t75" style="width:214.5pt;height:51.75pt;visibility:visible">
            <v:imagedata r:id="rId39" o:title=""/>
          </v:shape>
        </w:pict>
      </w:r>
    </w:p>
    <w:p w:rsidR="00170AC2" w:rsidRDefault="00170AC2" w:rsidP="002A3418"/>
    <w:p w:rsidR="00170AC2" w:rsidRDefault="00170AC2" w:rsidP="002A3418">
      <w:pPr>
        <w:ind w:left="-1560"/>
      </w:pPr>
      <w:r w:rsidRPr="00373ECC">
        <w:rPr>
          <w:noProof/>
          <w:lang w:val="es-MX" w:eastAsia="es-MX"/>
        </w:rPr>
        <w:pict>
          <v:shape id="_x0000_i1054" type="#_x0000_t75" style="width:579pt;height:109.5pt;visibility:visible">
            <v:imagedata r:id="rId40" o:title=""/>
          </v:shape>
        </w:pict>
      </w:r>
    </w:p>
    <w:p w:rsidR="00170AC2" w:rsidRDefault="00170AC2" w:rsidP="002A3418">
      <w:r>
        <w:t>Fecha de cotización: 23/06/2014</w:t>
      </w:r>
    </w:p>
    <w:p w:rsidR="00170AC2" w:rsidRDefault="00170AC2" w:rsidP="002A3418">
      <w:pPr>
        <w:jc w:val="center"/>
      </w:pPr>
      <w:r w:rsidRPr="00373ECC">
        <w:rPr>
          <w:noProof/>
          <w:lang w:val="es-MX" w:eastAsia="es-MX"/>
        </w:rPr>
        <w:pict>
          <v:shape id="_x0000_i1055" type="#_x0000_t75" alt="Transportistas Unidos Mexicanos crean alianza con SOTI" style="width:145.5pt;height:122.25pt;visibility:visible">
            <v:imagedata r:id="rId41" o:title=""/>
          </v:shape>
        </w:pict>
      </w:r>
    </w:p>
    <w:p w:rsidR="00170AC2" w:rsidRDefault="00170AC2" w:rsidP="002A3418">
      <w:pPr>
        <w:jc w:val="center"/>
      </w:pPr>
      <w:r w:rsidRPr="00373ECC">
        <w:rPr>
          <w:noProof/>
          <w:lang w:val="es-MX" w:eastAsia="es-MX"/>
        </w:rPr>
        <w:pict>
          <v:shape id="Picture 7" o:spid="_x0000_i1056" type="#_x0000_t75" style="width:227.25pt;height:51pt;visibility:visible">
            <v:imagedata r:id="rId42" o:title=""/>
          </v:shape>
        </w:pict>
      </w:r>
    </w:p>
    <w:p w:rsidR="00170AC2" w:rsidRDefault="00170AC2" w:rsidP="002A3418">
      <w:r>
        <w:t xml:space="preserve">Fecha: </w:t>
      </w:r>
      <w:r w:rsidRPr="0077039E">
        <w:t>04/07/2014</w:t>
      </w:r>
    </w:p>
    <w:p w:rsidR="00170AC2" w:rsidRDefault="00170AC2" w:rsidP="000A7125">
      <w:pPr>
        <w:jc w:val="both"/>
      </w:pPr>
      <w:r>
        <w:t>*La diferencia entre ambos tipos de servicio radica en que el servicio económico tarda en llegar de 2 a 5 días.</w:t>
      </w:r>
    </w:p>
    <w:p w:rsidR="00170AC2" w:rsidRDefault="00170AC2" w:rsidP="002A3418">
      <w:pPr>
        <w:jc w:val="both"/>
      </w:pPr>
      <w:r>
        <w:t xml:space="preserve">Después de observar los costos anteriores se concluye que la opción que conviene más para este proyecto es TUM con su servicio “económico”, ya que de comprar los clamps sería en un plan para mediano o largo plazo con alto volumen de producto por lo que es algo que se planearía con tiempo y no sería pedidos de compra de tipo “urgente”. </w:t>
      </w:r>
    </w:p>
    <w:p w:rsidR="00170AC2" w:rsidRDefault="00170AC2" w:rsidP="002A3418">
      <w:pPr>
        <w:jc w:val="both"/>
      </w:pPr>
      <w:r>
        <w:t>Una vez que llega a la planta de Ford Cuautitlán es recibido y almacenado en el área de almacén perteneciente a la POE (totalmente independiente al almacén general de la plata de ensamble) para también ser administrado y en los casos necesarios tomar una muestra para prueba de calidad posteriormente.</w:t>
      </w:r>
    </w:p>
    <w:p w:rsidR="00170AC2" w:rsidRDefault="00170AC2" w:rsidP="00B20E9E">
      <w:pPr>
        <w:spacing w:after="0" w:line="240" w:lineRule="auto"/>
      </w:pPr>
    </w:p>
    <w:p w:rsidR="00170AC2" w:rsidRDefault="00170AC2" w:rsidP="00B20E9E">
      <w:pPr>
        <w:spacing w:after="0" w:line="240" w:lineRule="auto"/>
      </w:pPr>
    </w:p>
    <w:p w:rsidR="00170AC2" w:rsidRDefault="00170AC2" w:rsidP="00B20E9E">
      <w:pPr>
        <w:spacing w:after="0" w:line="240" w:lineRule="auto"/>
      </w:pPr>
    </w:p>
    <w:p w:rsidR="00170AC2" w:rsidRPr="002F2793" w:rsidRDefault="00170AC2" w:rsidP="002F2793">
      <w:pPr>
        <w:pStyle w:val="Heading3"/>
        <w:rPr>
          <w:u w:val="single"/>
        </w:rPr>
      </w:pPr>
      <w:bookmarkStart w:id="36" w:name="_Toc405459952"/>
      <w:r w:rsidRPr="002F2793">
        <w:rPr>
          <w:u w:val="single"/>
        </w:rPr>
        <w:t>Comparativo de costos</w:t>
      </w:r>
      <w:bookmarkEnd w:id="36"/>
    </w:p>
    <w:p w:rsidR="00170AC2" w:rsidRDefault="00170AC2" w:rsidP="00B20E9E">
      <w:pPr>
        <w:spacing w:after="0" w:line="240" w:lineRule="auto"/>
      </w:pPr>
    </w:p>
    <w:p w:rsidR="00170AC2" w:rsidRDefault="00170AC2" w:rsidP="000A7125">
      <w:pPr>
        <w:spacing w:after="0" w:line="240" w:lineRule="auto"/>
        <w:jc w:val="both"/>
      </w:pPr>
      <w:r>
        <w:t>Para poder analizar con que empresa comprar los clamps se necesita tener los costos de cada clamp bajo el mismo criterio, el costo total de que los clamps sean entregados en la Planta de Operaciones de Exportación.</w:t>
      </w:r>
    </w:p>
    <w:p w:rsidR="00170AC2" w:rsidRDefault="00170AC2" w:rsidP="000A7125">
      <w:pPr>
        <w:spacing w:after="0" w:line="240" w:lineRule="auto"/>
        <w:jc w:val="both"/>
      </w:pPr>
    </w:p>
    <w:p w:rsidR="00170AC2" w:rsidRDefault="00170AC2" w:rsidP="000A7125">
      <w:pPr>
        <w:spacing w:after="0" w:line="240" w:lineRule="auto"/>
        <w:jc w:val="both"/>
      </w:pPr>
      <w:r>
        <w:t xml:space="preserve">Anteriormente ya contábamos con los costos  FOB en POE de los clamps de las marcas de Destaco, 3M-W, y Good-Hand, sin embargo aún no era posible tomar en cuenta de manera directa el costo de los clamps de las marcas Clamptek y Hao-Shou. </w:t>
      </w:r>
    </w:p>
    <w:p w:rsidR="00170AC2" w:rsidRDefault="00170AC2" w:rsidP="0043591E">
      <w:pPr>
        <w:spacing w:after="0" w:line="240" w:lineRule="auto"/>
      </w:pPr>
    </w:p>
    <w:p w:rsidR="00170AC2" w:rsidRDefault="00170AC2" w:rsidP="0043591E">
      <w:pPr>
        <w:spacing w:after="0" w:line="240" w:lineRule="auto"/>
      </w:pPr>
      <w:r>
        <w:t>Para ambos casos, los clamps de la marca Clamptek y Hao-Shou, se aplicó la siguiente formula:</w:t>
      </w:r>
    </w:p>
    <w:p w:rsidR="00170AC2" w:rsidRDefault="00170AC2" w:rsidP="0043591E">
      <w:pPr>
        <w:spacing w:after="0" w:line="240" w:lineRule="auto"/>
      </w:pPr>
    </w:p>
    <w:p w:rsidR="00170AC2" w:rsidRPr="000A7125" w:rsidRDefault="00170AC2" w:rsidP="0043591E">
      <w:pPr>
        <w:spacing w:after="0" w:line="240" w:lineRule="auto"/>
      </w:pPr>
    </w:p>
    <w:p w:rsidR="00170AC2" w:rsidRDefault="00170AC2" w:rsidP="000A7125">
      <w:pPr>
        <w:spacing w:after="0" w:line="240" w:lineRule="auto"/>
        <w:jc w:val="center"/>
      </w:pPr>
      <w:r w:rsidRPr="00373ECC">
        <w:rPr>
          <w:noProof/>
          <w:lang w:val="es-MX" w:eastAsia="es-MX"/>
        </w:rPr>
        <w:pict>
          <v:shape id="Picture 73" o:spid="_x0000_i1057" type="#_x0000_t75" style="width:357.75pt;height:40.5pt;visibility:visible">
            <v:imagedata r:id="rId43" o:title=""/>
          </v:shape>
        </w:pict>
      </w:r>
    </w:p>
    <w:p w:rsidR="00170AC2" w:rsidRDefault="00170AC2" w:rsidP="000A7125">
      <w:pPr>
        <w:spacing w:after="0" w:line="240" w:lineRule="auto"/>
        <w:jc w:val="center"/>
      </w:pPr>
    </w:p>
    <w:p w:rsidR="00170AC2" w:rsidRDefault="00170AC2" w:rsidP="000A7125">
      <w:pPr>
        <w:spacing w:after="0" w:line="240" w:lineRule="auto"/>
      </w:pPr>
      <w:r>
        <w:t>Donde:</w:t>
      </w:r>
    </w:p>
    <w:p w:rsidR="00170AC2" w:rsidRDefault="00170AC2" w:rsidP="000A7125">
      <w:pPr>
        <w:spacing w:after="0" w:line="240" w:lineRule="auto"/>
      </w:pPr>
    </w:p>
    <w:p w:rsidR="00170AC2" w:rsidRDefault="00170AC2" w:rsidP="0060658D">
      <w:pPr>
        <w:pStyle w:val="ListParagraph"/>
        <w:numPr>
          <w:ilvl w:val="0"/>
          <w:numId w:val="9"/>
        </w:numPr>
        <w:spacing w:after="0" w:line="240" w:lineRule="auto"/>
      </w:pPr>
      <w:r w:rsidRPr="0060658D">
        <w:rPr>
          <w:i/>
        </w:rPr>
        <w:t>El costo unitario</w:t>
      </w:r>
      <w:r>
        <w:t xml:space="preserve"> corresponde al costo unitario del modelo de clamp en cuestión.</w:t>
      </w:r>
    </w:p>
    <w:p w:rsidR="00170AC2" w:rsidRDefault="00170AC2" w:rsidP="000A7125">
      <w:pPr>
        <w:spacing w:after="0" w:line="240" w:lineRule="auto"/>
      </w:pPr>
    </w:p>
    <w:p w:rsidR="00170AC2" w:rsidRDefault="00170AC2" w:rsidP="0060658D">
      <w:pPr>
        <w:pStyle w:val="ListParagraph"/>
        <w:numPr>
          <w:ilvl w:val="0"/>
          <w:numId w:val="9"/>
        </w:numPr>
        <w:spacing w:after="0" w:line="240" w:lineRule="auto"/>
      </w:pPr>
      <w:r>
        <w:t xml:space="preserve">En el caso de los clamps de la marca Clamptek, debido a que el costo inicial que dieron fue Exworks (en su planta),  el </w:t>
      </w:r>
      <w:r w:rsidRPr="0060658D">
        <w:rPr>
          <w:i/>
        </w:rPr>
        <w:t>costo total de traslado</w:t>
      </w:r>
      <w:r>
        <w:t xml:space="preserve"> está compuesto por el embarque desde China a Manzanillo con un costo de 215 USD por envío cuya logística sería coordinada por la empresa Clamptek y el traslado de la ciudad de Manzanillo a la POE con un costo por envío de 290 USD, servicio dado por la empresa de transporte TUM.</w:t>
      </w:r>
    </w:p>
    <w:p w:rsidR="00170AC2" w:rsidRDefault="00170AC2" w:rsidP="000A7125">
      <w:pPr>
        <w:spacing w:after="0" w:line="240" w:lineRule="auto"/>
      </w:pPr>
    </w:p>
    <w:p w:rsidR="00170AC2" w:rsidRDefault="00170AC2" w:rsidP="0060658D">
      <w:pPr>
        <w:pStyle w:val="ListParagraph"/>
        <w:numPr>
          <w:ilvl w:val="0"/>
          <w:numId w:val="9"/>
        </w:numPr>
        <w:spacing w:after="0" w:line="240" w:lineRule="auto"/>
      </w:pPr>
      <w:r>
        <w:t xml:space="preserve">En el caso de los clamps de la marca Hao-Shou el </w:t>
      </w:r>
      <w:r w:rsidRPr="0060658D">
        <w:rPr>
          <w:i/>
        </w:rPr>
        <w:t>costo total de traslado</w:t>
      </w:r>
      <w:r>
        <w:t xml:space="preserve"> está compuesto sólo por el traslado de la ciudad de Manzanillo a la POE con un costo por envío de 290 USD, servicio dado por la empresa de transporte TUM.</w:t>
      </w:r>
    </w:p>
    <w:p w:rsidR="00170AC2" w:rsidRDefault="00170AC2" w:rsidP="00E0032C">
      <w:pPr>
        <w:spacing w:after="0" w:line="240" w:lineRule="auto"/>
      </w:pPr>
    </w:p>
    <w:p w:rsidR="00170AC2" w:rsidRDefault="00170AC2" w:rsidP="0060658D">
      <w:pPr>
        <w:pStyle w:val="ListParagraph"/>
        <w:numPr>
          <w:ilvl w:val="0"/>
          <w:numId w:val="9"/>
        </w:numPr>
        <w:spacing w:after="0" w:line="240" w:lineRule="auto"/>
      </w:pPr>
      <w:r>
        <w:t xml:space="preserve">En cuanto a la </w:t>
      </w:r>
      <w:r w:rsidRPr="0060658D">
        <w:rPr>
          <w:i/>
        </w:rPr>
        <w:t>variable de artículos totales</w:t>
      </w:r>
      <w:r>
        <w:t xml:space="preserve"> se asumió 500 clamps, al ser el número redondeado de la suma de  la compra durante  el 2013 de los modelos analizados de clamps: 94+332+55 = 481.</w:t>
      </w:r>
    </w:p>
    <w:p w:rsidR="00170AC2" w:rsidRDefault="00170AC2" w:rsidP="000A7125">
      <w:pPr>
        <w:spacing w:after="0" w:line="240" w:lineRule="auto"/>
      </w:pPr>
    </w:p>
    <w:p w:rsidR="00170AC2" w:rsidRDefault="00170AC2" w:rsidP="000A7125">
      <w:pPr>
        <w:spacing w:after="0" w:line="240" w:lineRule="auto"/>
        <w:jc w:val="center"/>
      </w:pPr>
    </w:p>
    <w:p w:rsidR="00170AC2" w:rsidRDefault="00170AC2" w:rsidP="000A7125">
      <w:pPr>
        <w:spacing w:after="0" w:line="240" w:lineRule="auto"/>
        <w:jc w:val="center"/>
      </w:pPr>
    </w:p>
    <w:p w:rsidR="00170AC2" w:rsidRDefault="00170AC2" w:rsidP="00383C65">
      <w:pPr>
        <w:spacing w:after="0" w:line="240" w:lineRule="auto"/>
        <w:jc w:val="center"/>
      </w:pPr>
    </w:p>
    <w:p w:rsidR="00170AC2" w:rsidRDefault="00170AC2" w:rsidP="005854D6">
      <w:pPr>
        <w:spacing w:after="0" w:line="240" w:lineRule="auto"/>
        <w:jc w:val="center"/>
      </w:pPr>
      <w:r w:rsidRPr="00373ECC">
        <w:rPr>
          <w:noProof/>
          <w:lang w:val="es-MX" w:eastAsia="es-MX"/>
        </w:rPr>
        <w:pict>
          <v:shape id="Picture 72" o:spid="_x0000_i1058" type="#_x0000_t75" style="width:400.5pt;height:258.75pt;visibility:visible">
            <v:imagedata r:id="rId44" o:title=""/>
          </v:shape>
        </w:pict>
      </w:r>
    </w:p>
    <w:p w:rsidR="00170AC2" w:rsidRDefault="00170AC2" w:rsidP="005854D6">
      <w:pPr>
        <w:spacing w:after="0" w:line="240" w:lineRule="auto"/>
        <w:jc w:val="center"/>
      </w:pPr>
      <w:r>
        <w:t xml:space="preserve">Tabla 7. Comparativo de costos </w:t>
      </w:r>
    </w:p>
    <w:p w:rsidR="00170AC2" w:rsidRDefault="00170AC2" w:rsidP="00B20E9E">
      <w:pPr>
        <w:spacing w:after="0" w:line="240" w:lineRule="auto"/>
      </w:pPr>
    </w:p>
    <w:p w:rsidR="00170AC2" w:rsidRDefault="00170AC2" w:rsidP="00CF0D66">
      <w:pPr>
        <w:pStyle w:val="Heading2"/>
      </w:pPr>
      <w:bookmarkStart w:id="37" w:name="_Toc405459953"/>
      <w:r>
        <w:t>Análisis de ahorro</w:t>
      </w:r>
      <w:bookmarkEnd w:id="37"/>
    </w:p>
    <w:p w:rsidR="00170AC2" w:rsidRDefault="00170AC2" w:rsidP="00CF0D66"/>
    <w:p w:rsidR="00170AC2" w:rsidRPr="00CF0D66" w:rsidRDefault="00170AC2" w:rsidP="005D04E3">
      <w:pPr>
        <w:jc w:val="both"/>
      </w:pPr>
      <w:r>
        <w:t>Después de haber hecho el comparativo, se puede decir que los porcentajes de ahorro más grandes se podrían ver reflejados con  la empresa 3M-W y con la empresa china Clamptek como se observa en la tabla 9.</w:t>
      </w:r>
    </w:p>
    <w:p w:rsidR="00170AC2" w:rsidRDefault="00170AC2" w:rsidP="00CF0D66">
      <w:pPr>
        <w:spacing w:after="0" w:line="240" w:lineRule="auto"/>
        <w:jc w:val="center"/>
        <w:rPr>
          <w:b/>
          <w:sz w:val="28"/>
        </w:rPr>
      </w:pPr>
      <w:r w:rsidRPr="00373ECC">
        <w:rPr>
          <w:noProof/>
          <w:lang w:val="es-MX" w:eastAsia="es-MX"/>
        </w:rPr>
        <w:pict>
          <v:shape id="Picture 75" o:spid="_x0000_i1059" type="#_x0000_t75" style="width:321pt;height:66pt;visibility:visible">
            <v:imagedata r:id="rId45" o:title=""/>
          </v:shape>
        </w:pict>
      </w:r>
    </w:p>
    <w:p w:rsidR="00170AC2" w:rsidRDefault="00170AC2" w:rsidP="00EE640D">
      <w:pPr>
        <w:spacing w:after="0" w:line="240" w:lineRule="auto"/>
        <w:jc w:val="center"/>
      </w:pPr>
      <w:r w:rsidRPr="00636893">
        <w:rPr>
          <w:sz w:val="20"/>
        </w:rPr>
        <w:t>Tabla 8. Comparativo de porcentaje de ahorro</w:t>
      </w:r>
      <w:r>
        <w:t>.</w:t>
      </w:r>
    </w:p>
    <w:p w:rsidR="00170AC2" w:rsidRDefault="00170AC2" w:rsidP="00EE277B">
      <w:pPr>
        <w:spacing w:after="0" w:line="240" w:lineRule="auto"/>
        <w:rPr>
          <w:b/>
          <w:sz w:val="28"/>
        </w:rPr>
      </w:pPr>
    </w:p>
    <w:p w:rsidR="00170AC2" w:rsidRPr="005D04E3" w:rsidRDefault="00170AC2" w:rsidP="0004504A">
      <w:pPr>
        <w:jc w:val="both"/>
      </w:pPr>
      <w:r>
        <w:t>A partir de  los datos históricos de los años 2012, 2013 y lo que iba acumulado hasta el mes de Agosto en 2014 en cuanto a los gastos de cada modelo analizado, se hizo un comparativo tomando en cuenta el costo de los clamps si se hubieran comprado con la empresa 3M-W (ver tabla 9 y figuras 19, 20 y 21) y cuál hubiera el ahorro resultante (ver figuras 22, 23 y 24)</w:t>
      </w:r>
    </w:p>
    <w:p w:rsidR="00170AC2" w:rsidRDefault="00170AC2" w:rsidP="0004504A">
      <w:r w:rsidRPr="00373ECC">
        <w:rPr>
          <w:noProof/>
          <w:lang w:val="es-MX" w:eastAsia="es-MX"/>
        </w:rPr>
        <w:pict>
          <v:shape id="Imagen 35" o:spid="_x0000_i1060" type="#_x0000_t75" style="width:474.75pt;height:95.25pt;visibility:visible">
            <v:imagedata r:id="rId46" o:title=""/>
          </v:shape>
        </w:pict>
      </w:r>
    </w:p>
    <w:p w:rsidR="00170AC2" w:rsidRPr="0004504A" w:rsidRDefault="00170AC2" w:rsidP="00EE640D">
      <w:pPr>
        <w:spacing w:after="0" w:line="240" w:lineRule="auto"/>
        <w:jc w:val="center"/>
        <w:rPr>
          <w:sz w:val="20"/>
        </w:rPr>
      </w:pPr>
      <w:r w:rsidRPr="0004504A">
        <w:rPr>
          <w:sz w:val="20"/>
        </w:rPr>
        <w:t xml:space="preserve">Tabla 9. Comparativo de costos y costo con 3M-W </w:t>
      </w:r>
    </w:p>
    <w:p w:rsidR="00170AC2" w:rsidRDefault="00170AC2" w:rsidP="00CF0D66"/>
    <w:p w:rsidR="00170AC2" w:rsidRDefault="00170AC2" w:rsidP="00CF0D66"/>
    <w:p w:rsidR="00170AC2" w:rsidRDefault="00170AC2" w:rsidP="00FA7FCC">
      <w:pPr>
        <w:jc w:val="center"/>
      </w:pPr>
      <w:r w:rsidRPr="00373ECC">
        <w:rPr>
          <w:noProof/>
          <w:lang w:val="es-MX" w:eastAsia="es-MX"/>
        </w:rPr>
        <w:pict>
          <v:shape id="Gráfico 51" o:spid="_x0000_i1061"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WR7T3AAAAAUBAAAPAAAAZHJzL2Rvd25y&#10;ZXYueG1sTI/BTsMwEETvSPyDtUhcUOvQ0BZCnAqQ4FQVUbhwc+JtErDXke224e9ZuMBlpdGsZt6U&#10;q9FZccAQe08KLqcZCKTGm55aBW+vj5NrEDFpMtp6QgVfGGFVnZ6UujD+SC942KZWcAjFQivoUhoK&#10;KWPTodNx6gck9nY+OJ1YhlaaoI8c7qycZdlCOt0TN3R6wIcOm8/t3nHvx/re5BszLm/qp9buwvvz&#10;5mKu1PnZeHcLIuGY/p7hB5/RoWKm2u/JRGEV8JD0e9lbznKWtYKrPJ+DrEr5n776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">
            <v:imagedata r:id="rId47" o:title=""/>
            <o:lock v:ext="edit" aspectratio="f"/>
          </v:shape>
        </w:pict>
      </w:r>
    </w:p>
    <w:p w:rsidR="00170AC2" w:rsidRDefault="00170AC2" w:rsidP="00FA7FCC">
      <w:pPr>
        <w:jc w:val="center"/>
        <w:rPr>
          <w:sz w:val="20"/>
        </w:rPr>
      </w:pPr>
      <w:r>
        <w:rPr>
          <w:sz w:val="20"/>
        </w:rPr>
        <w:t>Figura 20</w:t>
      </w:r>
      <w:r w:rsidRPr="0004504A">
        <w:rPr>
          <w:sz w:val="20"/>
        </w:rPr>
        <w:t>. Costo real de los tres modelos analizados.</w:t>
      </w:r>
    </w:p>
    <w:p w:rsidR="00170AC2" w:rsidRDefault="00170AC2" w:rsidP="00FA7FCC">
      <w:pPr>
        <w:jc w:val="center"/>
      </w:pPr>
    </w:p>
    <w:p w:rsidR="00170AC2" w:rsidRDefault="00170AC2" w:rsidP="00FA7FCC">
      <w:pPr>
        <w:jc w:val="center"/>
      </w:pPr>
      <w:r w:rsidRPr="00373ECC">
        <w:rPr>
          <w:noProof/>
          <w:lang w:val="es-MX" w:eastAsia="es-MX"/>
        </w:rPr>
        <w:pict>
          <v:shape id="Chart 225" o:spid="_x0000_i1062" type="#_x0000_t75" style="width:361.5pt;height:2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Om0C2gAAAAUBAAAPAAAAZHJzL2Rvd25y&#10;ZXYueG1sTI/BTsMwEETvSPyDtUhcELUJqFQhTlUqISE4UfgAJ97GEfY6xNs0/D2GC72MNJrVzNtq&#10;PQcvJhxTH0nDzUKBQGqj7anT8PH+dL0CkdiQNT4SavjGBOv6/KwypY1HesNpx53IJZRKo8ExD6WU&#10;qXUYTFrEASln+zgGw9mOnbSjOeby4GWh1FIG01NecGbArcP2c3cIGq4mxxtit7WyeLTPe/+1bF5f&#10;tL68mDcPIBhn/j+GX/yMDnVmauKBbBJeQ36E/zRn98Vtto2GO7VSIOtKntLXP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">
            <v:imagedata r:id="rId48" o:title="" cropbottom="-32f"/>
            <o:lock v:ext="edit" aspectratio="f"/>
          </v:shape>
        </w:pict>
      </w:r>
    </w:p>
    <w:p w:rsidR="00170AC2" w:rsidRDefault="00170AC2" w:rsidP="00FA7FCC">
      <w:pPr>
        <w:jc w:val="center"/>
      </w:pPr>
      <w:r>
        <w:rPr>
          <w:sz w:val="20"/>
        </w:rPr>
        <w:t>Figura 21</w:t>
      </w:r>
      <w:r w:rsidRPr="0004504A">
        <w:rPr>
          <w:sz w:val="20"/>
        </w:rPr>
        <w:t xml:space="preserve">. </w:t>
      </w:r>
      <w:r>
        <w:rPr>
          <w:sz w:val="20"/>
        </w:rPr>
        <w:t xml:space="preserve">Costo hipotético con 3M-W </w:t>
      </w:r>
      <w:r w:rsidRPr="0004504A">
        <w:rPr>
          <w:sz w:val="20"/>
        </w:rPr>
        <w:t>de los tres modelos analizados.</w:t>
      </w:r>
    </w:p>
    <w:p w:rsidR="00170AC2" w:rsidRDefault="00170AC2" w:rsidP="00FA7FCC">
      <w:pPr>
        <w:jc w:val="center"/>
      </w:pPr>
      <w:r w:rsidRPr="00373ECC">
        <w:rPr>
          <w:noProof/>
          <w:lang w:val="es-MX" w:eastAsia="es-MX"/>
        </w:rPr>
        <w:pict>
          <v:shape id="Gráfico 52" o:spid="_x0000_i1063"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AVkJ2gAAAAUBAAAPAAAAZHJzL2Rvd25y&#10;ZXYueG1sTI5BS8NAEIXvgv9hGcGL2F2bViVmU8QiVPBi9OBxmp0m0exsyG7b+O8dvehl4PEe33zF&#10;avK9OtAYu8AWrmYGFHEdXMeNhbfXx8tbUDEhO+wDk4UvirAqT08KzF048gsdqtQogXDM0UKb0pBr&#10;HeuWPMZZGIil24XRY5I4NtqNeBS47/XcmGvtsWP50OJADy3Vn9XeWzDkp/dNDIvnj121MWa9vHDr&#10;J2vPz6b7O1CJpvQ3hh99UYdSnLZhzy6qXhiy+73S3cwziVsLiyxbgi4L/d++/A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">
            <v:imagedata r:id="rId49" o:title=""/>
            <o:lock v:ext="edit" aspectratio="f"/>
          </v:shape>
        </w:pict>
      </w:r>
    </w:p>
    <w:p w:rsidR="00170AC2" w:rsidRDefault="00170AC2" w:rsidP="0004504A">
      <w:pPr>
        <w:jc w:val="center"/>
      </w:pPr>
      <w:r>
        <w:rPr>
          <w:sz w:val="20"/>
        </w:rPr>
        <w:t>Figura 22</w:t>
      </w:r>
      <w:r w:rsidRPr="0004504A">
        <w:rPr>
          <w:sz w:val="20"/>
        </w:rPr>
        <w:t xml:space="preserve">. </w:t>
      </w:r>
      <w:r>
        <w:rPr>
          <w:sz w:val="20"/>
        </w:rPr>
        <w:t xml:space="preserve">Ahorro hipotético con 3M-W </w:t>
      </w:r>
      <w:r w:rsidRPr="0004504A">
        <w:rPr>
          <w:sz w:val="20"/>
        </w:rPr>
        <w:t>de los tres modelos analizados.</w:t>
      </w:r>
    </w:p>
    <w:p w:rsidR="00170AC2" w:rsidRDefault="00170AC2" w:rsidP="00FA7FCC">
      <w:pPr>
        <w:jc w:val="center"/>
      </w:pPr>
    </w:p>
    <w:p w:rsidR="00170AC2" w:rsidRDefault="00170AC2" w:rsidP="00FA7FCC">
      <w:pPr>
        <w:jc w:val="center"/>
      </w:pPr>
    </w:p>
    <w:p w:rsidR="00170AC2" w:rsidRDefault="00170AC2" w:rsidP="00702AC2">
      <w:pPr>
        <w:jc w:val="center"/>
      </w:pPr>
      <w:r w:rsidRPr="00373ECC">
        <w:rPr>
          <w:noProof/>
          <w:lang w:val="es-MX" w:eastAsia="es-MX"/>
        </w:rPr>
        <w:pict>
          <v:shape id="Gráfico 70" o:spid="_x0000_i1064" type="#_x0000_t75" style="width:476.25pt;height:23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">
            <v:imagedata r:id="rId50" o:title=""/>
            <o:lock v:ext="edit" aspectratio="f"/>
          </v:shape>
        </w:pict>
      </w:r>
    </w:p>
    <w:p w:rsidR="00170AC2" w:rsidRPr="00EF01F9" w:rsidRDefault="00170AC2" w:rsidP="00702AC2">
      <w:pPr>
        <w:jc w:val="center"/>
        <w:rPr>
          <w:sz w:val="20"/>
        </w:rPr>
      </w:pPr>
      <w:r>
        <w:rPr>
          <w:sz w:val="20"/>
        </w:rPr>
        <w:t>Figura 23</w:t>
      </w:r>
      <w:r w:rsidRPr="00EF01F9">
        <w:rPr>
          <w:sz w:val="20"/>
        </w:rPr>
        <w:t>. Comparación de costo real tenido vs costo hipotético 3M-W</w:t>
      </w:r>
    </w:p>
    <w:p w:rsidR="00170AC2" w:rsidRDefault="00170AC2" w:rsidP="00702AC2">
      <w:pPr>
        <w:jc w:val="center"/>
      </w:pPr>
    </w:p>
    <w:p w:rsidR="00170AC2" w:rsidRDefault="00170AC2" w:rsidP="00702AC2">
      <w:pPr>
        <w:jc w:val="center"/>
      </w:pPr>
      <w:r w:rsidRPr="00373ECC">
        <w:rPr>
          <w:noProof/>
          <w:lang w:val="es-MX" w:eastAsia="es-MX"/>
        </w:rPr>
        <w:pict>
          <v:shape id="Gráfico 69" o:spid="_x0000_i1065" type="#_x0000_t75" style="width:39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DwzW2QAAAAUBAAAPAAAAZHJzL2Rvd25y&#10;ZXYueG1sTI/BTsMwEETvSPyDtUjcqNOWQAlxKgTqBxCKxNGNN3GEvY5iNwl/z8IFLiONZjXzttwv&#10;3okJx9gHUrBeZSCQmmB66hQc3w43OxAxaTLaBUIFXxhhX11elLowYaZXnOrUCS6hWGgFNqWhkDI2&#10;Fr2OqzAgcdaG0evEduykGfXM5d7JTZbdSa974gWrB3y22HzWZ6/A0+6jzVrjXuzxfc6n+rBx81qp&#10;66vl6RFEwiX9HcMPPqNDxUyncCYThVPAj6Rf5ez+IWd7UnC73eYgq1L+p6++AQ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">
            <v:imagedata r:id="rId51" o:title=""/>
            <o:lock v:ext="edit" aspectratio="f"/>
          </v:shape>
        </w:pict>
      </w:r>
    </w:p>
    <w:p w:rsidR="00170AC2" w:rsidRPr="00EF01F9" w:rsidRDefault="00170AC2" w:rsidP="00702AC2">
      <w:pPr>
        <w:jc w:val="center"/>
        <w:rPr>
          <w:sz w:val="20"/>
        </w:rPr>
      </w:pPr>
      <w:r w:rsidRPr="00EF01F9">
        <w:rPr>
          <w:sz w:val="20"/>
        </w:rPr>
        <w:t>Figura</w:t>
      </w:r>
      <w:r>
        <w:rPr>
          <w:sz w:val="20"/>
        </w:rPr>
        <w:t>24</w:t>
      </w:r>
      <w:r w:rsidRPr="00EF01F9">
        <w:rPr>
          <w:sz w:val="20"/>
        </w:rPr>
        <w:t>.Costo estimado en el 2014 y ahorro hipotético con 3M-W.</w:t>
      </w:r>
    </w:p>
    <w:p w:rsidR="00170AC2" w:rsidRDefault="00170AC2">
      <w:pPr>
        <w:spacing w:after="0" w:line="240" w:lineRule="auto"/>
        <w:rPr>
          <w:rFonts w:ascii="Cambria" w:hAnsi="Cambria"/>
          <w:b/>
          <w:bCs/>
          <w:kern w:val="32"/>
          <w:sz w:val="32"/>
          <w:szCs w:val="32"/>
        </w:rPr>
      </w:pPr>
      <w:r>
        <w:br w:type="page"/>
      </w:r>
    </w:p>
    <w:p w:rsidR="00170AC2" w:rsidRPr="00B20E9E" w:rsidRDefault="00170AC2" w:rsidP="00B20E9E">
      <w:pPr>
        <w:pStyle w:val="Heading1"/>
      </w:pPr>
      <w:bookmarkStart w:id="38" w:name="_Toc405459954"/>
      <w:r w:rsidRPr="00B20E9E">
        <w:t>Capítulo IV. Conclusiones y recomendaciones</w:t>
      </w:r>
      <w:bookmarkEnd w:id="38"/>
    </w:p>
    <w:p w:rsidR="00170AC2" w:rsidRDefault="00170AC2" w:rsidP="00EE277B">
      <w:pPr>
        <w:spacing w:after="0" w:line="240" w:lineRule="auto"/>
      </w:pPr>
    </w:p>
    <w:p w:rsidR="00170AC2" w:rsidRDefault="00170AC2" w:rsidP="00FA7FCC">
      <w:pPr>
        <w:spacing w:after="0" w:line="240" w:lineRule="auto"/>
        <w:jc w:val="both"/>
      </w:pPr>
      <w:r>
        <w:t>Se encontró que la metodología para empezar toda la evaluación, el análisis ABC, no se cumple en su principio “20% de los artículos del inventario representa 80% del valor del inventario” en cuanto al volumen de producto, ya que en este caso la relación fue de 80% del volumen de artículos representó aproximadamente un 80% del valor total del inventario. Sin embargo, el análisis ayudo a observar que de los 12 modelos de clamps en el inventario, el 25%, 4 modelos,  corresponde al 80% del valor total del inventario, desde este punto de vista si se cumplió el principio del análisis ABC; sirviendo como punto de partida para saber hacia que modelos enfocar esta evaluación realizada.</w:t>
      </w:r>
    </w:p>
    <w:p w:rsidR="00170AC2" w:rsidRDefault="00170AC2" w:rsidP="00FA7FCC">
      <w:pPr>
        <w:spacing w:after="0" w:line="240" w:lineRule="auto"/>
        <w:jc w:val="both"/>
      </w:pPr>
    </w:p>
    <w:p w:rsidR="00170AC2" w:rsidRDefault="00170AC2" w:rsidP="00FA7FCC">
      <w:pPr>
        <w:spacing w:after="0" w:line="240" w:lineRule="auto"/>
        <w:jc w:val="both"/>
      </w:pPr>
      <w:r>
        <w:t>Aunque la opción más económica es la marca china Clamptek , se optó por contratar los servicios de 3M-Worldwide debido a que ellos se encargarían de todos los asuntos de logística, lo que significa que POE no se preocuparía por pagar por los clamps y aparte, generar documentos para realizar pagos de transporte del producto a la planta. Aunado a lo anterior, la POE actualmente cuenta con una política de cero inventario por lo que conviene en gran medida que la empresa 3 M-Worldwide haya ofrecido mantener un stock en sus instalaciones para tener listo producto en cuanto sea requerido por parte de POE.</w:t>
      </w:r>
    </w:p>
    <w:p w:rsidR="00170AC2" w:rsidRDefault="00170AC2" w:rsidP="00FA7FCC">
      <w:pPr>
        <w:spacing w:after="0" w:line="240" w:lineRule="auto"/>
        <w:jc w:val="both"/>
      </w:pPr>
    </w:p>
    <w:p w:rsidR="00170AC2" w:rsidRDefault="00170AC2" w:rsidP="00FA7FCC">
      <w:pPr>
        <w:spacing w:after="0" w:line="240" w:lineRule="auto"/>
        <w:jc w:val="both"/>
      </w:pPr>
      <w:r>
        <w:t>De esta manera se estaría cumpliendo con el objetivo plateado e incluso, se estarían obteniendo mejores resultados de los esperados con un posible 65% de ahorros, cuando en un principio se había planteado sólo llegar a un 40% de ahorro.</w:t>
      </w:r>
    </w:p>
    <w:p w:rsidR="00170AC2" w:rsidRDefault="00170AC2" w:rsidP="00FA7FCC">
      <w:pPr>
        <w:spacing w:after="0" w:line="240" w:lineRule="auto"/>
        <w:jc w:val="both"/>
      </w:pPr>
    </w:p>
    <w:p w:rsidR="00170AC2" w:rsidRDefault="00170AC2" w:rsidP="00FA7FCC">
      <w:pPr>
        <w:spacing w:after="0" w:line="240" w:lineRule="auto"/>
        <w:jc w:val="both"/>
      </w:pPr>
      <w:r>
        <w:t>Como mira al futuro y parte de la planificación que se pueda dar dentro de la POE, se debe de contar como muy valiosa la experiencia obtenida en este proyecto al haber abierto caminos así como eliminado barreras que se tenían en cuanto a relaciones con proveedores, materia prima y nivel de confianza en otro país como lo es China y sus empresas manufactureras. A partir de lo anterior se podría pronosticar un avance más rápido de la planta a comparación de sus competidores y la pronta superación de respecto a ellos en todos los ámbitos.</w:t>
      </w:r>
    </w:p>
    <w:p w:rsidR="00170AC2" w:rsidRDefault="00170AC2" w:rsidP="00FA7FCC">
      <w:pPr>
        <w:spacing w:after="0" w:line="240" w:lineRule="auto"/>
        <w:jc w:val="both"/>
      </w:pPr>
    </w:p>
    <w:p w:rsidR="00170AC2" w:rsidRDefault="00170AC2"/>
    <w:p w:rsidR="00170AC2" w:rsidRPr="004C3A19" w:rsidRDefault="00170AC2" w:rsidP="004C3A19">
      <w:pPr>
        <w:pStyle w:val="Heading1"/>
      </w:pPr>
      <w:bookmarkStart w:id="39" w:name="_Toc405459955"/>
      <w:r w:rsidRPr="004C3A19">
        <w:t>Bibliografía</w:t>
      </w:r>
      <w:bookmarkEnd w:id="39"/>
    </w:p>
    <w:p w:rsidR="00170AC2" w:rsidRDefault="00170AC2" w:rsidP="004C3A19">
      <w:pPr>
        <w:tabs>
          <w:tab w:val="left" w:pos="1890"/>
        </w:tabs>
        <w:spacing w:after="0" w:line="240" w:lineRule="auto"/>
      </w:pPr>
    </w:p>
    <w:p w:rsidR="00170AC2" w:rsidRDefault="00170AC2" w:rsidP="00EF01F9">
      <w:pPr>
        <w:pStyle w:val="ListParagraph"/>
        <w:numPr>
          <w:ilvl w:val="0"/>
          <w:numId w:val="20"/>
        </w:numPr>
        <w:tabs>
          <w:tab w:val="left" w:pos="1890"/>
        </w:tabs>
        <w:spacing w:after="0" w:line="240" w:lineRule="auto"/>
      </w:pPr>
      <w:r>
        <w:t>Kjell B. Zandin; “Maynard Manual del ingeniero industrial”; Ed. McGrawHill; México D.F. 2001</w:t>
      </w:r>
    </w:p>
    <w:p w:rsidR="00170AC2" w:rsidRDefault="00170AC2" w:rsidP="004C3A19">
      <w:pPr>
        <w:tabs>
          <w:tab w:val="left" w:pos="1890"/>
        </w:tabs>
        <w:spacing w:after="0" w:line="240" w:lineRule="auto"/>
      </w:pPr>
    </w:p>
    <w:p w:rsidR="00170AC2" w:rsidRPr="00345836" w:rsidRDefault="00170AC2" w:rsidP="00EF01F9">
      <w:pPr>
        <w:pStyle w:val="ListParagraph"/>
        <w:numPr>
          <w:ilvl w:val="0"/>
          <w:numId w:val="20"/>
        </w:numPr>
        <w:tabs>
          <w:tab w:val="left" w:pos="1890"/>
        </w:tabs>
        <w:spacing w:after="0" w:line="240" w:lineRule="auto"/>
      </w:pPr>
      <w:r w:rsidRPr="00EF01F9">
        <w:t xml:space="preserve">Bertrand L. Hansen, Prabhakar M. Ghare; </w:t>
      </w:r>
      <w:r>
        <w:t>“</w:t>
      </w:r>
      <w:r w:rsidRPr="00345836">
        <w:t>Control de calidad: teoría y aplicaciones</w:t>
      </w:r>
      <w:r>
        <w:t xml:space="preserve">”; </w:t>
      </w:r>
      <w:r w:rsidRPr="00345836">
        <w:t xml:space="preserve">Ed. Diaz de Santos, S. </w:t>
      </w:r>
      <w:r>
        <w:t>A.; España 1990</w:t>
      </w:r>
    </w:p>
    <w:p w:rsidR="00170AC2" w:rsidRPr="00345836" w:rsidRDefault="00170AC2" w:rsidP="004C3A19">
      <w:pPr>
        <w:tabs>
          <w:tab w:val="left" w:pos="1890"/>
        </w:tabs>
        <w:spacing w:after="0" w:line="240" w:lineRule="auto"/>
      </w:pPr>
    </w:p>
    <w:p w:rsidR="00170AC2" w:rsidRDefault="00170AC2" w:rsidP="00552321">
      <w:pPr>
        <w:pStyle w:val="ListParagraph"/>
        <w:numPr>
          <w:ilvl w:val="0"/>
          <w:numId w:val="20"/>
        </w:numPr>
        <w:tabs>
          <w:tab w:val="left" w:pos="1890"/>
        </w:tabs>
        <w:spacing w:after="0" w:line="240" w:lineRule="auto"/>
      </w:pPr>
      <w:r w:rsidRPr="00EF01F9">
        <w:t>J. M. Juran, Frank M. Gryna, R. S. Bingham</w:t>
      </w:r>
      <w:r>
        <w:t>; “</w:t>
      </w:r>
      <w:r w:rsidRPr="00345836">
        <w:t>Manual de control de la calidad</w:t>
      </w:r>
      <w:r>
        <w:t>”; Editorial Revert; España, 2005; Pág. 290</w:t>
      </w:r>
    </w:p>
    <w:p w:rsidR="00170AC2" w:rsidRDefault="00170AC2" w:rsidP="006B1001">
      <w:pPr>
        <w:pStyle w:val="ListParagraph"/>
      </w:pPr>
    </w:p>
    <w:p w:rsidR="00170AC2" w:rsidRPr="009D6448" w:rsidRDefault="00170AC2" w:rsidP="006B1001">
      <w:pPr>
        <w:pStyle w:val="ListParagraph"/>
        <w:numPr>
          <w:ilvl w:val="0"/>
          <w:numId w:val="20"/>
        </w:numPr>
        <w:tabs>
          <w:tab w:val="left" w:pos="1890"/>
        </w:tabs>
        <w:spacing w:after="0" w:line="240" w:lineRule="auto"/>
      </w:pPr>
      <w:r>
        <w:t>Ronald H. Ballou; “Logística: administración de la cadena de suminstro”; Ed. Pearson Educación; México, 2004; Pág. 5</w:t>
      </w:r>
    </w:p>
    <w:p w:rsidR="00170AC2" w:rsidRPr="007A3454" w:rsidRDefault="00170AC2" w:rsidP="004C3A19">
      <w:pPr>
        <w:tabs>
          <w:tab w:val="left" w:pos="1890"/>
        </w:tabs>
        <w:spacing w:after="0" w:line="240" w:lineRule="auto"/>
      </w:pPr>
    </w:p>
    <w:p w:rsidR="00170AC2" w:rsidRDefault="00170AC2" w:rsidP="00EF01F9">
      <w:pPr>
        <w:pStyle w:val="ListParagraph"/>
        <w:numPr>
          <w:ilvl w:val="0"/>
          <w:numId w:val="20"/>
        </w:numPr>
        <w:tabs>
          <w:tab w:val="left" w:pos="1890"/>
        </w:tabs>
        <w:spacing w:after="0" w:line="240" w:lineRule="auto"/>
      </w:pPr>
      <w:r>
        <w:t xml:space="preserve">Adrián Roque Pavón, </w:t>
      </w:r>
      <w:r w:rsidRPr="004C3A19">
        <w:t>Pedro Pierdant de la Mora</w:t>
      </w:r>
      <w:r>
        <w:t>; “</w:t>
      </w:r>
      <w:r w:rsidRPr="004C3A19">
        <w:t>Prácticamente como exportar</w:t>
      </w:r>
      <w:r>
        <w:t>”;Plaza y Valdez Editores; México, D.F. 2006; Págs. 79 y 80</w:t>
      </w:r>
    </w:p>
    <w:p w:rsidR="00170AC2" w:rsidRDefault="00170AC2" w:rsidP="00D935AB">
      <w:pPr>
        <w:pStyle w:val="ListParagraph"/>
      </w:pPr>
    </w:p>
    <w:p w:rsidR="00170AC2" w:rsidRPr="00D935AB" w:rsidRDefault="00170AC2" w:rsidP="00552321">
      <w:pPr>
        <w:pStyle w:val="ListParagraph"/>
        <w:numPr>
          <w:ilvl w:val="0"/>
          <w:numId w:val="20"/>
        </w:numPr>
        <w:shd w:val="clear" w:color="auto" w:fill="FFFFFF"/>
        <w:tabs>
          <w:tab w:val="left" w:pos="1890"/>
        </w:tabs>
        <w:spacing w:after="0" w:line="240" w:lineRule="auto"/>
      </w:pPr>
      <w:r w:rsidRPr="00D935AB">
        <w:t>Pablo Juan Verdoy, Jorge Mateu Mahiques, Santiago Sagasta Pellicer</w:t>
      </w:r>
      <w:r>
        <w:t xml:space="preserve">; </w:t>
      </w:r>
      <w:r w:rsidRPr="00D935AB">
        <w:t>Manual de control estadístico de calidad: teoría y aplicaciones</w:t>
      </w:r>
      <w:r>
        <w:t>;   Editorial Publicacions de la Universitat Jaume I; 2006; Pág. 242</w:t>
      </w:r>
    </w:p>
    <w:p w:rsidR="00170AC2" w:rsidRDefault="00170AC2" w:rsidP="004C3A19">
      <w:pPr>
        <w:tabs>
          <w:tab w:val="left" w:pos="1890"/>
        </w:tabs>
        <w:spacing w:after="0" w:line="240" w:lineRule="auto"/>
      </w:pPr>
    </w:p>
    <w:p w:rsidR="00170AC2" w:rsidRPr="00B65B7B" w:rsidRDefault="00170AC2" w:rsidP="00EF01F9">
      <w:pPr>
        <w:pStyle w:val="ListParagraph"/>
        <w:numPr>
          <w:ilvl w:val="0"/>
          <w:numId w:val="20"/>
        </w:numPr>
        <w:tabs>
          <w:tab w:val="left" w:pos="1890"/>
        </w:tabs>
        <w:spacing w:after="0" w:line="240" w:lineRule="auto"/>
      </w:pPr>
      <w:r w:rsidRPr="00EF01F9">
        <w:t>Michiel Leenders; Harold E. Fearun; Wilbur B. England;</w:t>
      </w:r>
      <w:r>
        <w:t xml:space="preserve">“Administración de compras y materiales”; </w:t>
      </w:r>
      <w:r w:rsidRPr="00B65B7B">
        <w:t>Grupo Editorial</w:t>
      </w:r>
      <w:r>
        <w:t xml:space="preserve">; </w:t>
      </w:r>
      <w:r w:rsidRPr="00B65B7B">
        <w:t>México, D.F. 2009</w:t>
      </w:r>
    </w:p>
    <w:p w:rsidR="00170AC2" w:rsidRPr="00B65B7B" w:rsidRDefault="00170AC2" w:rsidP="004C3A19">
      <w:pPr>
        <w:tabs>
          <w:tab w:val="left" w:pos="1890"/>
        </w:tabs>
        <w:spacing w:after="0" w:line="240" w:lineRule="auto"/>
      </w:pPr>
    </w:p>
    <w:p w:rsidR="00170AC2" w:rsidRDefault="00170AC2" w:rsidP="00EF01F9">
      <w:pPr>
        <w:pStyle w:val="ListParagraph"/>
        <w:numPr>
          <w:ilvl w:val="0"/>
          <w:numId w:val="20"/>
        </w:numPr>
        <w:tabs>
          <w:tab w:val="left" w:pos="1890"/>
        </w:tabs>
        <w:spacing w:after="0" w:line="240" w:lineRule="auto"/>
        <w:rPr>
          <w:lang w:val="en-US"/>
        </w:rPr>
      </w:pPr>
      <w:r w:rsidRPr="00EF01F9">
        <w:t xml:space="preserve">Donald J. Bowersox; David J. Closs; M. Bixby Cooper.; </w:t>
      </w:r>
      <w:r>
        <w:t xml:space="preserve">“Administración y logística en la cadena de suministros”; </w:t>
      </w:r>
      <w:r w:rsidRPr="00EF01F9">
        <w:t xml:space="preserve">Ed. </w:t>
      </w:r>
      <w:r w:rsidRPr="00EF01F9">
        <w:rPr>
          <w:lang w:val="en-US"/>
        </w:rPr>
        <w:t>McGraw-Hill; México 2007</w:t>
      </w:r>
    </w:p>
    <w:p w:rsidR="00170AC2" w:rsidRPr="009D6448" w:rsidRDefault="00170AC2" w:rsidP="009D6448">
      <w:pPr>
        <w:pStyle w:val="ListParagraph"/>
        <w:rPr>
          <w:lang w:val="en-US"/>
        </w:rPr>
      </w:pPr>
    </w:p>
    <w:p w:rsidR="00170AC2" w:rsidRDefault="00170AC2" w:rsidP="00EF01F9">
      <w:pPr>
        <w:pStyle w:val="ListParagraph"/>
        <w:numPr>
          <w:ilvl w:val="0"/>
          <w:numId w:val="20"/>
        </w:numPr>
        <w:tabs>
          <w:tab w:val="left" w:pos="1890"/>
        </w:tabs>
        <w:spacing w:after="0" w:line="240" w:lineRule="auto"/>
      </w:pPr>
      <w:r>
        <w:t xml:space="preserve">Antun Callaba </w:t>
      </w:r>
      <w:r w:rsidRPr="009D6448">
        <w:t>Juan Pablo</w:t>
      </w:r>
      <w:r>
        <w:t>; “Logística internacional”; Universidad Nacional Autónoma de México, Instituto de Ingeniería Serie Docencia; México D.F.;</w:t>
      </w:r>
      <w:r w:rsidRPr="009D6448">
        <w:t>Pág.</w:t>
      </w:r>
      <w:r>
        <w:t>3 y4</w:t>
      </w:r>
    </w:p>
    <w:p w:rsidR="00170AC2" w:rsidRDefault="00170AC2" w:rsidP="006B1001">
      <w:pPr>
        <w:pStyle w:val="ListParagraph"/>
      </w:pPr>
    </w:p>
    <w:p w:rsidR="00170AC2" w:rsidRPr="00187BE4" w:rsidRDefault="00170AC2" w:rsidP="0091727F">
      <w:pPr>
        <w:pStyle w:val="ListParagraph"/>
        <w:numPr>
          <w:ilvl w:val="0"/>
          <w:numId w:val="20"/>
        </w:numPr>
        <w:tabs>
          <w:tab w:val="left" w:pos="1890"/>
        </w:tabs>
        <w:spacing w:after="0" w:line="240" w:lineRule="auto"/>
      </w:pPr>
      <w:r w:rsidRPr="00187BE4">
        <w:t>http://www.zonu.com/images/0X0/2009-10-23-10753/Mapa-de-Carreteras-de-Mexico.gif (15/10/2014)</w:t>
      </w:r>
    </w:p>
    <w:p w:rsidR="00170AC2" w:rsidRPr="00187BE4" w:rsidRDefault="00170AC2" w:rsidP="004C3A19">
      <w:pPr>
        <w:tabs>
          <w:tab w:val="left" w:pos="1890"/>
        </w:tabs>
        <w:spacing w:after="0" w:line="240" w:lineRule="auto"/>
      </w:pPr>
    </w:p>
    <w:p w:rsidR="00170AC2" w:rsidRPr="00187BE4" w:rsidRDefault="00170AC2" w:rsidP="004C3A19">
      <w:pPr>
        <w:spacing w:after="0" w:line="240" w:lineRule="auto"/>
      </w:pPr>
    </w:p>
    <w:p w:rsidR="00170AC2" w:rsidRPr="00517A4B" w:rsidRDefault="00170AC2" w:rsidP="004C3A19">
      <w:pPr>
        <w:pStyle w:val="Heading1"/>
      </w:pPr>
      <w:bookmarkStart w:id="40" w:name="_Toc405459956"/>
      <w:r w:rsidRPr="00517A4B">
        <w:t>Glosario</w:t>
      </w:r>
      <w:bookmarkEnd w:id="40"/>
    </w:p>
    <w:p w:rsidR="00170AC2" w:rsidRPr="00517A4B" w:rsidRDefault="00170AC2" w:rsidP="009D6448"/>
    <w:p w:rsidR="00170AC2" w:rsidRDefault="00170AC2" w:rsidP="006B1001">
      <w:pPr>
        <w:pStyle w:val="ListParagraph"/>
        <w:numPr>
          <w:ilvl w:val="0"/>
          <w:numId w:val="20"/>
        </w:numPr>
        <w:tabs>
          <w:tab w:val="left" w:pos="1890"/>
        </w:tabs>
        <w:spacing w:after="0" w:line="240" w:lineRule="auto"/>
      </w:pPr>
      <w:r>
        <w:t>POE: Planta de Operaciones de Exportación.</w:t>
      </w:r>
    </w:p>
    <w:p w:rsidR="00170AC2" w:rsidRPr="00851604" w:rsidRDefault="00170AC2" w:rsidP="006B1001">
      <w:pPr>
        <w:pStyle w:val="ListParagraph"/>
        <w:numPr>
          <w:ilvl w:val="0"/>
          <w:numId w:val="20"/>
        </w:numPr>
        <w:tabs>
          <w:tab w:val="left" w:pos="1890"/>
        </w:tabs>
        <w:spacing w:after="0" w:line="240" w:lineRule="auto"/>
      </w:pPr>
      <w:r w:rsidRPr="009D6448">
        <w:t xml:space="preserve">FOB: </w:t>
      </w:r>
      <w:r>
        <w:t xml:space="preserve">Para transporte por mar y vías navegables exclusivamente, indica que la entrega del producto se realiza en un puerto convenido. </w:t>
      </w:r>
      <w:r w:rsidRPr="00851604">
        <w:t xml:space="preserve">(Libre a bordo por sus siglas en inglés, </w:t>
      </w:r>
      <w:r>
        <w:t>“Free O</w:t>
      </w:r>
      <w:r w:rsidRPr="00851604">
        <w:t>n Board</w:t>
      </w:r>
      <w:r>
        <w:t>”</w:t>
      </w:r>
      <w:r w:rsidRPr="00851604">
        <w:t>)</w:t>
      </w:r>
    </w:p>
    <w:p w:rsidR="00170AC2" w:rsidRDefault="00170AC2" w:rsidP="006B1001">
      <w:pPr>
        <w:pStyle w:val="ListParagraph"/>
        <w:numPr>
          <w:ilvl w:val="0"/>
          <w:numId w:val="20"/>
        </w:numPr>
        <w:tabs>
          <w:tab w:val="left" w:pos="1890"/>
        </w:tabs>
        <w:spacing w:after="0" w:line="240" w:lineRule="auto"/>
      </w:pPr>
      <w:r w:rsidRPr="009D6448">
        <w:t>Exworks:</w:t>
      </w:r>
      <w:r>
        <w:t>indica que  el producto es  entregado en la fábrica donde es manufacturado.</w:t>
      </w:r>
    </w:p>
    <w:p w:rsidR="00170AC2" w:rsidRPr="004C3A19" w:rsidRDefault="00170AC2" w:rsidP="006B1001">
      <w:pPr>
        <w:pStyle w:val="ListParagraph"/>
        <w:numPr>
          <w:ilvl w:val="0"/>
          <w:numId w:val="20"/>
        </w:numPr>
        <w:tabs>
          <w:tab w:val="left" w:pos="1890"/>
        </w:tabs>
        <w:spacing w:after="0" w:line="240" w:lineRule="auto"/>
      </w:pPr>
      <w:r>
        <w:t>CFR: Para transporte por mar y vías navegables exclusivamente, indica que la entrega del producto se realiza en un puerto convenido con la diferencia de que  el servicio incluye costo y flete. (del inglés “Cost and Freight”)</w:t>
      </w:r>
    </w:p>
    <w:p w:rsidR="00170AC2" w:rsidRPr="006B1001" w:rsidRDefault="00170AC2" w:rsidP="006B1001">
      <w:pPr>
        <w:pStyle w:val="ListParagraph"/>
        <w:numPr>
          <w:ilvl w:val="0"/>
          <w:numId w:val="20"/>
        </w:numPr>
        <w:tabs>
          <w:tab w:val="left" w:pos="1890"/>
        </w:tabs>
        <w:spacing w:after="0" w:line="240" w:lineRule="auto"/>
      </w:pPr>
      <w:r w:rsidRPr="00B65B7B">
        <w:t>CIF</w:t>
      </w:r>
      <w:r>
        <w:t>: Para transporte por mar y vías navegables exclusivamente, i</w:t>
      </w:r>
      <w:r w:rsidRPr="00B65B7B">
        <w:t>ndica que el</w:t>
      </w:r>
      <w:r>
        <w:t xml:space="preserve"> servicio incluye costo, seguro y flete.</w:t>
      </w:r>
      <w:r w:rsidRPr="006B1001">
        <w:t xml:space="preserve">(del inglés “Cost Insurance and Freight”) </w:t>
      </w:r>
    </w:p>
    <w:sectPr w:rsidR="00170AC2" w:rsidRPr="006B1001" w:rsidSect="00D23330">
      <w:footerReference w:type="default" r:id="rId52"/>
      <w:pgSz w:w="11906" w:h="16838"/>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0AC2" w:rsidRDefault="00170AC2" w:rsidP="00AD7AE4">
      <w:pPr>
        <w:spacing w:after="0" w:line="240" w:lineRule="auto"/>
      </w:pPr>
      <w:r>
        <w:separator/>
      </w:r>
    </w:p>
  </w:endnote>
  <w:endnote w:type="continuationSeparator" w:id="1">
    <w:p w:rsidR="00170AC2" w:rsidRDefault="00170AC2" w:rsidP="00AD7A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C2" w:rsidRPr="00534BFF" w:rsidRDefault="00170AC2">
    <w:pPr>
      <w:pStyle w:val="Footer"/>
      <w:jc w:val="center"/>
      <w:rPr>
        <w:caps/>
        <w:color w:val="5B9BD5"/>
      </w:rPr>
    </w:pPr>
    <w:r w:rsidRPr="00534BFF">
      <w:rPr>
        <w:caps/>
        <w:color w:val="5B9BD5"/>
      </w:rPr>
      <w:fldChar w:fldCharType="begin"/>
    </w:r>
    <w:r w:rsidRPr="00534BFF">
      <w:rPr>
        <w:caps/>
        <w:color w:val="5B9BD5"/>
      </w:rPr>
      <w:instrText>PAGE   \* MERGEFORMAT</w:instrText>
    </w:r>
    <w:r w:rsidRPr="00534BFF">
      <w:rPr>
        <w:caps/>
        <w:color w:val="5B9BD5"/>
      </w:rPr>
      <w:fldChar w:fldCharType="separate"/>
    </w:r>
    <w:r>
      <w:rPr>
        <w:caps/>
        <w:noProof/>
        <w:color w:val="5B9BD5"/>
      </w:rPr>
      <w:t>2</w:t>
    </w:r>
    <w:r w:rsidRPr="00534BFF">
      <w:rPr>
        <w:caps/>
        <w:color w:val="5B9BD5"/>
      </w:rPr>
      <w:fldChar w:fldCharType="end"/>
    </w:r>
  </w:p>
  <w:p w:rsidR="00170AC2" w:rsidRDefault="00170A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0AC2" w:rsidRDefault="00170AC2" w:rsidP="00AD7AE4">
      <w:pPr>
        <w:spacing w:after="0" w:line="240" w:lineRule="auto"/>
      </w:pPr>
      <w:r>
        <w:separator/>
      </w:r>
    </w:p>
  </w:footnote>
  <w:footnote w:type="continuationSeparator" w:id="1">
    <w:p w:rsidR="00170AC2" w:rsidRDefault="00170AC2" w:rsidP="00AD7A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0556"/>
    <w:multiLevelType w:val="hybridMultilevel"/>
    <w:tmpl w:val="E5A20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B54E85"/>
    <w:multiLevelType w:val="hybridMultilevel"/>
    <w:tmpl w:val="112893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E32AA5"/>
    <w:multiLevelType w:val="hybridMultilevel"/>
    <w:tmpl w:val="6B6A39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0417AA"/>
    <w:multiLevelType w:val="hybridMultilevel"/>
    <w:tmpl w:val="BD563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3D1197"/>
    <w:multiLevelType w:val="hybridMultilevel"/>
    <w:tmpl w:val="0B225B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F35485"/>
    <w:multiLevelType w:val="hybridMultilevel"/>
    <w:tmpl w:val="50CADB1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21E219E3"/>
    <w:multiLevelType w:val="hybridMultilevel"/>
    <w:tmpl w:val="B1E4ECB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3AC315F5"/>
    <w:multiLevelType w:val="hybridMultilevel"/>
    <w:tmpl w:val="0E5C2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97727D5"/>
    <w:multiLevelType w:val="hybridMultilevel"/>
    <w:tmpl w:val="B7A485E6"/>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nsid w:val="4F343524"/>
    <w:multiLevelType w:val="hybridMultilevel"/>
    <w:tmpl w:val="AD2E58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6DE531B"/>
    <w:multiLevelType w:val="hybridMultilevel"/>
    <w:tmpl w:val="0478DB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B3A076D"/>
    <w:multiLevelType w:val="hybridMultilevel"/>
    <w:tmpl w:val="0700FC3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609A3C93"/>
    <w:multiLevelType w:val="hybridMultilevel"/>
    <w:tmpl w:val="4CF4BD2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64FD7DAF"/>
    <w:multiLevelType w:val="hybridMultilevel"/>
    <w:tmpl w:val="D7BCEC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51231B2"/>
    <w:multiLevelType w:val="hybridMultilevel"/>
    <w:tmpl w:val="84426516"/>
    <w:lvl w:ilvl="0" w:tplc="7FC4168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FF716E6"/>
    <w:multiLevelType w:val="hybridMultilevel"/>
    <w:tmpl w:val="3704F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06C3076"/>
    <w:multiLevelType w:val="hybridMultilevel"/>
    <w:tmpl w:val="9A2C106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7382203C"/>
    <w:multiLevelType w:val="hybridMultilevel"/>
    <w:tmpl w:val="AAA4D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3E44516"/>
    <w:multiLevelType w:val="hybridMultilevel"/>
    <w:tmpl w:val="1E423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54B07E1"/>
    <w:multiLevelType w:val="hybridMultilevel"/>
    <w:tmpl w:val="B0D0CEB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nsid w:val="77D15C35"/>
    <w:multiLevelType w:val="hybridMultilevel"/>
    <w:tmpl w:val="4CAA8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B2340DA"/>
    <w:multiLevelType w:val="hybridMultilevel"/>
    <w:tmpl w:val="5DC61030"/>
    <w:lvl w:ilvl="0" w:tplc="0C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7"/>
  </w:num>
  <w:num w:numId="4">
    <w:abstractNumId w:val="5"/>
  </w:num>
  <w:num w:numId="5">
    <w:abstractNumId w:val="6"/>
  </w:num>
  <w:num w:numId="6">
    <w:abstractNumId w:val="11"/>
  </w:num>
  <w:num w:numId="7">
    <w:abstractNumId w:val="0"/>
  </w:num>
  <w:num w:numId="8">
    <w:abstractNumId w:val="19"/>
  </w:num>
  <w:num w:numId="9">
    <w:abstractNumId w:val="3"/>
  </w:num>
  <w:num w:numId="10">
    <w:abstractNumId w:val="8"/>
  </w:num>
  <w:num w:numId="11">
    <w:abstractNumId w:val="16"/>
  </w:num>
  <w:num w:numId="12">
    <w:abstractNumId w:val="7"/>
  </w:num>
  <w:num w:numId="13">
    <w:abstractNumId w:val="10"/>
  </w:num>
  <w:num w:numId="14">
    <w:abstractNumId w:val="2"/>
  </w:num>
  <w:num w:numId="15">
    <w:abstractNumId w:val="1"/>
  </w:num>
  <w:num w:numId="16">
    <w:abstractNumId w:val="15"/>
  </w:num>
  <w:num w:numId="17">
    <w:abstractNumId w:val="21"/>
  </w:num>
  <w:num w:numId="18">
    <w:abstractNumId w:val="20"/>
  </w:num>
  <w:num w:numId="19">
    <w:abstractNumId w:val="12"/>
  </w:num>
  <w:num w:numId="20">
    <w:abstractNumId w:val="4"/>
  </w:num>
  <w:num w:numId="21">
    <w:abstractNumId w:val="14"/>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0741"/>
    <w:rsid w:val="00000C18"/>
    <w:rsid w:val="00002F3E"/>
    <w:rsid w:val="00037FEA"/>
    <w:rsid w:val="000427BD"/>
    <w:rsid w:val="00043363"/>
    <w:rsid w:val="0004504A"/>
    <w:rsid w:val="000512D7"/>
    <w:rsid w:val="00060C27"/>
    <w:rsid w:val="000623D1"/>
    <w:rsid w:val="0007112C"/>
    <w:rsid w:val="000724CD"/>
    <w:rsid w:val="00080343"/>
    <w:rsid w:val="00093194"/>
    <w:rsid w:val="000A4EE9"/>
    <w:rsid w:val="000A7125"/>
    <w:rsid w:val="000C2AD0"/>
    <w:rsid w:val="000D0ABE"/>
    <w:rsid w:val="000D240F"/>
    <w:rsid w:val="000F4F17"/>
    <w:rsid w:val="00100A6D"/>
    <w:rsid w:val="001051C1"/>
    <w:rsid w:val="00107E07"/>
    <w:rsid w:val="00107E16"/>
    <w:rsid w:val="00112BD0"/>
    <w:rsid w:val="00112DE4"/>
    <w:rsid w:val="001266AC"/>
    <w:rsid w:val="00137511"/>
    <w:rsid w:val="00141403"/>
    <w:rsid w:val="00145894"/>
    <w:rsid w:val="00147AA6"/>
    <w:rsid w:val="00163B7F"/>
    <w:rsid w:val="00170AC2"/>
    <w:rsid w:val="00172729"/>
    <w:rsid w:val="00174CD5"/>
    <w:rsid w:val="00174F0D"/>
    <w:rsid w:val="001804B2"/>
    <w:rsid w:val="00187BE4"/>
    <w:rsid w:val="00191B4C"/>
    <w:rsid w:val="0019333F"/>
    <w:rsid w:val="00194C37"/>
    <w:rsid w:val="00195D5C"/>
    <w:rsid w:val="001A5709"/>
    <w:rsid w:val="001A7BFE"/>
    <w:rsid w:val="001B081C"/>
    <w:rsid w:val="001C6FFA"/>
    <w:rsid w:val="001D2B91"/>
    <w:rsid w:val="001F0342"/>
    <w:rsid w:val="001F702A"/>
    <w:rsid w:val="00206058"/>
    <w:rsid w:val="00206E6D"/>
    <w:rsid w:val="00226393"/>
    <w:rsid w:val="00237B23"/>
    <w:rsid w:val="0025357D"/>
    <w:rsid w:val="002573AF"/>
    <w:rsid w:val="00261E28"/>
    <w:rsid w:val="002673A7"/>
    <w:rsid w:val="00270E51"/>
    <w:rsid w:val="00274182"/>
    <w:rsid w:val="00293020"/>
    <w:rsid w:val="002962D7"/>
    <w:rsid w:val="002A3418"/>
    <w:rsid w:val="002A55DB"/>
    <w:rsid w:val="002B036A"/>
    <w:rsid w:val="002C67E4"/>
    <w:rsid w:val="002C797C"/>
    <w:rsid w:val="002D2221"/>
    <w:rsid w:val="002D4584"/>
    <w:rsid w:val="002D7CFD"/>
    <w:rsid w:val="002E26B3"/>
    <w:rsid w:val="002F117F"/>
    <w:rsid w:val="002F1E4C"/>
    <w:rsid w:val="002F2793"/>
    <w:rsid w:val="002F6242"/>
    <w:rsid w:val="003022DF"/>
    <w:rsid w:val="0030572F"/>
    <w:rsid w:val="0030632C"/>
    <w:rsid w:val="00314A67"/>
    <w:rsid w:val="00330782"/>
    <w:rsid w:val="00330BA4"/>
    <w:rsid w:val="003312B4"/>
    <w:rsid w:val="0033513F"/>
    <w:rsid w:val="003428BA"/>
    <w:rsid w:val="00345836"/>
    <w:rsid w:val="00360C9D"/>
    <w:rsid w:val="00361A1D"/>
    <w:rsid w:val="00363D2F"/>
    <w:rsid w:val="003662F6"/>
    <w:rsid w:val="00367813"/>
    <w:rsid w:val="00372568"/>
    <w:rsid w:val="00373ECC"/>
    <w:rsid w:val="00383C65"/>
    <w:rsid w:val="00397BCB"/>
    <w:rsid w:val="003A0864"/>
    <w:rsid w:val="003B0011"/>
    <w:rsid w:val="003C6F47"/>
    <w:rsid w:val="003D2667"/>
    <w:rsid w:val="003D2FB9"/>
    <w:rsid w:val="003F2470"/>
    <w:rsid w:val="003F702A"/>
    <w:rsid w:val="003F7E6A"/>
    <w:rsid w:val="004112D7"/>
    <w:rsid w:val="00423C33"/>
    <w:rsid w:val="00434E03"/>
    <w:rsid w:val="0043591E"/>
    <w:rsid w:val="0043683D"/>
    <w:rsid w:val="004429A9"/>
    <w:rsid w:val="00450ACA"/>
    <w:rsid w:val="004553F2"/>
    <w:rsid w:val="004575A5"/>
    <w:rsid w:val="00460360"/>
    <w:rsid w:val="004644EF"/>
    <w:rsid w:val="0046464D"/>
    <w:rsid w:val="00497DDB"/>
    <w:rsid w:val="004A21A0"/>
    <w:rsid w:val="004A3269"/>
    <w:rsid w:val="004A6555"/>
    <w:rsid w:val="004A7DCB"/>
    <w:rsid w:val="004B2E6D"/>
    <w:rsid w:val="004B49CB"/>
    <w:rsid w:val="004B6EE3"/>
    <w:rsid w:val="004B72BB"/>
    <w:rsid w:val="004C3A19"/>
    <w:rsid w:val="004E1E13"/>
    <w:rsid w:val="004E2B13"/>
    <w:rsid w:val="004E77B8"/>
    <w:rsid w:val="004F3A47"/>
    <w:rsid w:val="00504AAF"/>
    <w:rsid w:val="005062B8"/>
    <w:rsid w:val="005104DE"/>
    <w:rsid w:val="00514B22"/>
    <w:rsid w:val="00515B70"/>
    <w:rsid w:val="00517A4B"/>
    <w:rsid w:val="00520E04"/>
    <w:rsid w:val="00523DED"/>
    <w:rsid w:val="00526C70"/>
    <w:rsid w:val="00531B80"/>
    <w:rsid w:val="00531C61"/>
    <w:rsid w:val="00534BFF"/>
    <w:rsid w:val="005449CA"/>
    <w:rsid w:val="0054583A"/>
    <w:rsid w:val="00550C27"/>
    <w:rsid w:val="00552321"/>
    <w:rsid w:val="00554C20"/>
    <w:rsid w:val="005711E5"/>
    <w:rsid w:val="00571414"/>
    <w:rsid w:val="00573022"/>
    <w:rsid w:val="005804DA"/>
    <w:rsid w:val="00584BC0"/>
    <w:rsid w:val="005854D6"/>
    <w:rsid w:val="00595A4A"/>
    <w:rsid w:val="00597141"/>
    <w:rsid w:val="005B0E99"/>
    <w:rsid w:val="005B2F0A"/>
    <w:rsid w:val="005B5756"/>
    <w:rsid w:val="005C2D08"/>
    <w:rsid w:val="005C3D81"/>
    <w:rsid w:val="005D04E3"/>
    <w:rsid w:val="005E4FD1"/>
    <w:rsid w:val="005F4803"/>
    <w:rsid w:val="005F7770"/>
    <w:rsid w:val="00600262"/>
    <w:rsid w:val="006031B8"/>
    <w:rsid w:val="0060658D"/>
    <w:rsid w:val="006100F6"/>
    <w:rsid w:val="00620B1D"/>
    <w:rsid w:val="00624B1B"/>
    <w:rsid w:val="0063031D"/>
    <w:rsid w:val="006306D9"/>
    <w:rsid w:val="00633555"/>
    <w:rsid w:val="00636893"/>
    <w:rsid w:val="00651744"/>
    <w:rsid w:val="00654487"/>
    <w:rsid w:val="00681B89"/>
    <w:rsid w:val="006827C9"/>
    <w:rsid w:val="006A0DC0"/>
    <w:rsid w:val="006A100E"/>
    <w:rsid w:val="006B1001"/>
    <w:rsid w:val="006B4640"/>
    <w:rsid w:val="006B664B"/>
    <w:rsid w:val="006D17E0"/>
    <w:rsid w:val="006D48C8"/>
    <w:rsid w:val="00701D0A"/>
    <w:rsid w:val="00702AC2"/>
    <w:rsid w:val="00704033"/>
    <w:rsid w:val="00704FF2"/>
    <w:rsid w:val="0071439C"/>
    <w:rsid w:val="007176A2"/>
    <w:rsid w:val="00720F83"/>
    <w:rsid w:val="00721B02"/>
    <w:rsid w:val="0072465C"/>
    <w:rsid w:val="00742F7D"/>
    <w:rsid w:val="00745FEB"/>
    <w:rsid w:val="00750D14"/>
    <w:rsid w:val="007643F6"/>
    <w:rsid w:val="00767CB4"/>
    <w:rsid w:val="0077039E"/>
    <w:rsid w:val="0077344F"/>
    <w:rsid w:val="00777917"/>
    <w:rsid w:val="00785AB6"/>
    <w:rsid w:val="00795797"/>
    <w:rsid w:val="00796E75"/>
    <w:rsid w:val="007A3454"/>
    <w:rsid w:val="007B75D1"/>
    <w:rsid w:val="007C1406"/>
    <w:rsid w:val="007C7814"/>
    <w:rsid w:val="007F3BC7"/>
    <w:rsid w:val="00801201"/>
    <w:rsid w:val="00806D69"/>
    <w:rsid w:val="008073F4"/>
    <w:rsid w:val="0081586C"/>
    <w:rsid w:val="008204F3"/>
    <w:rsid w:val="008254A6"/>
    <w:rsid w:val="0082706A"/>
    <w:rsid w:val="00833A97"/>
    <w:rsid w:val="00835A0B"/>
    <w:rsid w:val="00837DA0"/>
    <w:rsid w:val="00851604"/>
    <w:rsid w:val="00853562"/>
    <w:rsid w:val="0085417D"/>
    <w:rsid w:val="00860389"/>
    <w:rsid w:val="00866A9C"/>
    <w:rsid w:val="00873F4F"/>
    <w:rsid w:val="008748DF"/>
    <w:rsid w:val="00882CEF"/>
    <w:rsid w:val="008909B6"/>
    <w:rsid w:val="00892BD2"/>
    <w:rsid w:val="008935CB"/>
    <w:rsid w:val="00894013"/>
    <w:rsid w:val="008C06C3"/>
    <w:rsid w:val="008C0AB6"/>
    <w:rsid w:val="008C21F1"/>
    <w:rsid w:val="008E7D8D"/>
    <w:rsid w:val="008F057F"/>
    <w:rsid w:val="008F2F73"/>
    <w:rsid w:val="008F51F5"/>
    <w:rsid w:val="008F5E85"/>
    <w:rsid w:val="008F61CC"/>
    <w:rsid w:val="009135A9"/>
    <w:rsid w:val="0091727F"/>
    <w:rsid w:val="00931478"/>
    <w:rsid w:val="00943642"/>
    <w:rsid w:val="0095656C"/>
    <w:rsid w:val="00957A52"/>
    <w:rsid w:val="00984047"/>
    <w:rsid w:val="0098643D"/>
    <w:rsid w:val="00992C94"/>
    <w:rsid w:val="00994FA8"/>
    <w:rsid w:val="009A3450"/>
    <w:rsid w:val="009A7CD9"/>
    <w:rsid w:val="009B07E2"/>
    <w:rsid w:val="009B7261"/>
    <w:rsid w:val="009D53C2"/>
    <w:rsid w:val="009D6448"/>
    <w:rsid w:val="009E7AB1"/>
    <w:rsid w:val="00A0452A"/>
    <w:rsid w:val="00A1710A"/>
    <w:rsid w:val="00A36319"/>
    <w:rsid w:val="00A37435"/>
    <w:rsid w:val="00A50992"/>
    <w:rsid w:val="00A60ABF"/>
    <w:rsid w:val="00A62BED"/>
    <w:rsid w:val="00A67431"/>
    <w:rsid w:val="00A70E74"/>
    <w:rsid w:val="00A76BBE"/>
    <w:rsid w:val="00A90BD8"/>
    <w:rsid w:val="00A95EC7"/>
    <w:rsid w:val="00A969AB"/>
    <w:rsid w:val="00A96A13"/>
    <w:rsid w:val="00AB2269"/>
    <w:rsid w:val="00AB3989"/>
    <w:rsid w:val="00AD3A66"/>
    <w:rsid w:val="00AD3C2F"/>
    <w:rsid w:val="00AD7AE4"/>
    <w:rsid w:val="00AE2C8F"/>
    <w:rsid w:val="00AE40FF"/>
    <w:rsid w:val="00AF6B63"/>
    <w:rsid w:val="00B001FC"/>
    <w:rsid w:val="00B16DEC"/>
    <w:rsid w:val="00B20E9E"/>
    <w:rsid w:val="00B210D8"/>
    <w:rsid w:val="00B21DB1"/>
    <w:rsid w:val="00B26323"/>
    <w:rsid w:val="00B306A8"/>
    <w:rsid w:val="00B37557"/>
    <w:rsid w:val="00B4161A"/>
    <w:rsid w:val="00B43062"/>
    <w:rsid w:val="00B443AA"/>
    <w:rsid w:val="00B504AE"/>
    <w:rsid w:val="00B57CD5"/>
    <w:rsid w:val="00B62D30"/>
    <w:rsid w:val="00B65B7B"/>
    <w:rsid w:val="00B664E0"/>
    <w:rsid w:val="00B70017"/>
    <w:rsid w:val="00B763E9"/>
    <w:rsid w:val="00B80BF4"/>
    <w:rsid w:val="00B8207B"/>
    <w:rsid w:val="00B83F3A"/>
    <w:rsid w:val="00B84146"/>
    <w:rsid w:val="00B84252"/>
    <w:rsid w:val="00B867AC"/>
    <w:rsid w:val="00BB66C8"/>
    <w:rsid w:val="00BC4A4C"/>
    <w:rsid w:val="00BC4FF9"/>
    <w:rsid w:val="00BC6349"/>
    <w:rsid w:val="00BD6667"/>
    <w:rsid w:val="00BE04F7"/>
    <w:rsid w:val="00BE344C"/>
    <w:rsid w:val="00BF4449"/>
    <w:rsid w:val="00BF4A83"/>
    <w:rsid w:val="00C06BBA"/>
    <w:rsid w:val="00C07D3C"/>
    <w:rsid w:val="00C10CEB"/>
    <w:rsid w:val="00C13B5D"/>
    <w:rsid w:val="00C24945"/>
    <w:rsid w:val="00C24E00"/>
    <w:rsid w:val="00C27794"/>
    <w:rsid w:val="00C42C5E"/>
    <w:rsid w:val="00C46094"/>
    <w:rsid w:val="00C55393"/>
    <w:rsid w:val="00C64C50"/>
    <w:rsid w:val="00C70516"/>
    <w:rsid w:val="00C9065C"/>
    <w:rsid w:val="00C94C9F"/>
    <w:rsid w:val="00C95240"/>
    <w:rsid w:val="00CA387A"/>
    <w:rsid w:val="00CB2AA8"/>
    <w:rsid w:val="00CC2100"/>
    <w:rsid w:val="00CC79DB"/>
    <w:rsid w:val="00CD0825"/>
    <w:rsid w:val="00CD56D4"/>
    <w:rsid w:val="00CD790D"/>
    <w:rsid w:val="00CE1FD8"/>
    <w:rsid w:val="00CF0D66"/>
    <w:rsid w:val="00D00051"/>
    <w:rsid w:val="00D05FA5"/>
    <w:rsid w:val="00D14007"/>
    <w:rsid w:val="00D162E9"/>
    <w:rsid w:val="00D23330"/>
    <w:rsid w:val="00D2533C"/>
    <w:rsid w:val="00D301BB"/>
    <w:rsid w:val="00D311BE"/>
    <w:rsid w:val="00D35269"/>
    <w:rsid w:val="00D42C1F"/>
    <w:rsid w:val="00D434D6"/>
    <w:rsid w:val="00D4791F"/>
    <w:rsid w:val="00D6650C"/>
    <w:rsid w:val="00D667AE"/>
    <w:rsid w:val="00D7460B"/>
    <w:rsid w:val="00D77711"/>
    <w:rsid w:val="00D810A3"/>
    <w:rsid w:val="00D81EDB"/>
    <w:rsid w:val="00D86038"/>
    <w:rsid w:val="00D935AB"/>
    <w:rsid w:val="00DB1D15"/>
    <w:rsid w:val="00DD29D4"/>
    <w:rsid w:val="00DD30D3"/>
    <w:rsid w:val="00DD7152"/>
    <w:rsid w:val="00DE20A0"/>
    <w:rsid w:val="00DE3F26"/>
    <w:rsid w:val="00DE475B"/>
    <w:rsid w:val="00DE4DC4"/>
    <w:rsid w:val="00DE5586"/>
    <w:rsid w:val="00DF0F5D"/>
    <w:rsid w:val="00E0032C"/>
    <w:rsid w:val="00E01AEB"/>
    <w:rsid w:val="00E04189"/>
    <w:rsid w:val="00E0661E"/>
    <w:rsid w:val="00E075E6"/>
    <w:rsid w:val="00E11901"/>
    <w:rsid w:val="00E22EE4"/>
    <w:rsid w:val="00E5017C"/>
    <w:rsid w:val="00E66C3A"/>
    <w:rsid w:val="00E70DA9"/>
    <w:rsid w:val="00E7521B"/>
    <w:rsid w:val="00E85AFD"/>
    <w:rsid w:val="00E9158A"/>
    <w:rsid w:val="00EA0741"/>
    <w:rsid w:val="00EA3A62"/>
    <w:rsid w:val="00EB45DA"/>
    <w:rsid w:val="00EC65D8"/>
    <w:rsid w:val="00EE277B"/>
    <w:rsid w:val="00EE4749"/>
    <w:rsid w:val="00EE640D"/>
    <w:rsid w:val="00EF01F9"/>
    <w:rsid w:val="00EF5FCE"/>
    <w:rsid w:val="00EF66A8"/>
    <w:rsid w:val="00F0028A"/>
    <w:rsid w:val="00F003C6"/>
    <w:rsid w:val="00F05E54"/>
    <w:rsid w:val="00F1076E"/>
    <w:rsid w:val="00F12770"/>
    <w:rsid w:val="00F13D54"/>
    <w:rsid w:val="00F3410A"/>
    <w:rsid w:val="00F3751C"/>
    <w:rsid w:val="00F57614"/>
    <w:rsid w:val="00F72CB3"/>
    <w:rsid w:val="00F74230"/>
    <w:rsid w:val="00F8765F"/>
    <w:rsid w:val="00F940DB"/>
    <w:rsid w:val="00F944B8"/>
    <w:rsid w:val="00F959B3"/>
    <w:rsid w:val="00F9602A"/>
    <w:rsid w:val="00FA122A"/>
    <w:rsid w:val="00FA2050"/>
    <w:rsid w:val="00FA7FCC"/>
    <w:rsid w:val="00FD1C57"/>
    <w:rsid w:val="00FD5D6B"/>
    <w:rsid w:val="00FE17EF"/>
    <w:rsid w:val="00FE1AC7"/>
    <w:rsid w:val="00FE6954"/>
    <w:rsid w:val="00FF6851"/>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BF4"/>
    <w:pPr>
      <w:spacing w:after="160" w:line="259" w:lineRule="auto"/>
    </w:pPr>
    <w:rPr>
      <w:lang w:val="es-ES" w:eastAsia="zh-CN"/>
    </w:rPr>
  </w:style>
  <w:style w:type="paragraph" w:styleId="Heading1">
    <w:name w:val="heading 1"/>
    <w:basedOn w:val="Normal"/>
    <w:next w:val="Normal"/>
    <w:link w:val="Heading1Char"/>
    <w:uiPriority w:val="99"/>
    <w:qFormat/>
    <w:rsid w:val="00C553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C5539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DF0F5D"/>
    <w:pPr>
      <w:keepNext/>
      <w:spacing w:before="240" w:after="60"/>
      <w:outlineLvl w:val="2"/>
    </w:pPr>
    <w:rPr>
      <w:rFonts w:ascii="Calibri Light" w:hAnsi="Calibri Light"/>
      <w:b/>
      <w:bCs/>
      <w:sz w:val="26"/>
      <w:szCs w:val="26"/>
      <w:lang w:val="es-MX"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5393"/>
    <w:rPr>
      <w:rFonts w:ascii="Cambria" w:hAnsi="Cambria"/>
      <w:b/>
      <w:kern w:val="32"/>
      <w:sz w:val="32"/>
      <w:lang w:val="es-ES" w:eastAsia="zh-CN"/>
    </w:rPr>
  </w:style>
  <w:style w:type="character" w:customStyle="1" w:styleId="Heading2Char">
    <w:name w:val="Heading 2 Char"/>
    <w:basedOn w:val="DefaultParagraphFont"/>
    <w:link w:val="Heading2"/>
    <w:uiPriority w:val="99"/>
    <w:locked/>
    <w:rsid w:val="00C55393"/>
    <w:rPr>
      <w:rFonts w:ascii="Cambria" w:hAnsi="Cambria"/>
      <w:b/>
      <w:i/>
      <w:sz w:val="28"/>
      <w:lang w:val="es-ES" w:eastAsia="zh-CN"/>
    </w:rPr>
  </w:style>
  <w:style w:type="character" w:customStyle="1" w:styleId="Heading3Char">
    <w:name w:val="Heading 3 Char"/>
    <w:basedOn w:val="DefaultParagraphFont"/>
    <w:link w:val="Heading3"/>
    <w:uiPriority w:val="99"/>
    <w:locked/>
    <w:rsid w:val="00DF0F5D"/>
    <w:rPr>
      <w:rFonts w:ascii="Calibri Light" w:eastAsia="SimSun" w:hAnsi="Calibri Light"/>
      <w:b/>
      <w:sz w:val="26"/>
    </w:rPr>
  </w:style>
  <w:style w:type="paragraph" w:styleId="ListParagraph">
    <w:name w:val="List Paragraph"/>
    <w:basedOn w:val="Normal"/>
    <w:uiPriority w:val="99"/>
    <w:qFormat/>
    <w:rsid w:val="006827C9"/>
    <w:pPr>
      <w:ind w:left="720"/>
      <w:contextualSpacing/>
    </w:pPr>
  </w:style>
  <w:style w:type="paragraph" w:styleId="Header">
    <w:name w:val="header"/>
    <w:basedOn w:val="Normal"/>
    <w:link w:val="HeaderChar"/>
    <w:uiPriority w:val="99"/>
    <w:rsid w:val="00AD7AE4"/>
    <w:pPr>
      <w:tabs>
        <w:tab w:val="center" w:pos="4419"/>
        <w:tab w:val="right" w:pos="8838"/>
      </w:tabs>
    </w:pPr>
    <w:rPr>
      <w:lang w:eastAsia="es-ES"/>
    </w:rPr>
  </w:style>
  <w:style w:type="character" w:customStyle="1" w:styleId="HeaderChar">
    <w:name w:val="Header Char"/>
    <w:basedOn w:val="DefaultParagraphFont"/>
    <w:link w:val="Header"/>
    <w:uiPriority w:val="99"/>
    <w:locked/>
    <w:rsid w:val="00AD7AE4"/>
    <w:rPr>
      <w:sz w:val="22"/>
      <w:lang w:val="es-ES"/>
    </w:rPr>
  </w:style>
  <w:style w:type="paragraph" w:styleId="Footer">
    <w:name w:val="footer"/>
    <w:basedOn w:val="Normal"/>
    <w:link w:val="FooterChar"/>
    <w:uiPriority w:val="99"/>
    <w:rsid w:val="00AD7AE4"/>
    <w:pPr>
      <w:tabs>
        <w:tab w:val="center" w:pos="4419"/>
        <w:tab w:val="right" w:pos="8838"/>
      </w:tabs>
    </w:pPr>
    <w:rPr>
      <w:lang w:eastAsia="es-ES"/>
    </w:rPr>
  </w:style>
  <w:style w:type="character" w:customStyle="1" w:styleId="FooterChar">
    <w:name w:val="Footer Char"/>
    <w:basedOn w:val="DefaultParagraphFont"/>
    <w:link w:val="Footer"/>
    <w:uiPriority w:val="99"/>
    <w:locked/>
    <w:rsid w:val="00AD7AE4"/>
    <w:rPr>
      <w:sz w:val="22"/>
      <w:lang w:val="es-ES"/>
    </w:rPr>
  </w:style>
  <w:style w:type="paragraph" w:styleId="TOC1">
    <w:name w:val="toc 1"/>
    <w:basedOn w:val="Normal"/>
    <w:next w:val="Normal"/>
    <w:autoRedefine/>
    <w:uiPriority w:val="99"/>
    <w:rsid w:val="00C55393"/>
  </w:style>
  <w:style w:type="paragraph" w:styleId="TOC2">
    <w:name w:val="toc 2"/>
    <w:basedOn w:val="Normal"/>
    <w:next w:val="Normal"/>
    <w:autoRedefine/>
    <w:uiPriority w:val="99"/>
    <w:rsid w:val="00C55393"/>
    <w:pPr>
      <w:ind w:left="220"/>
    </w:pPr>
  </w:style>
  <w:style w:type="character" w:styleId="Hyperlink">
    <w:name w:val="Hyperlink"/>
    <w:basedOn w:val="DefaultParagraphFont"/>
    <w:uiPriority w:val="99"/>
    <w:rsid w:val="00C55393"/>
    <w:rPr>
      <w:rFonts w:cs="Times New Roman"/>
      <w:color w:val="0000FF"/>
      <w:u w:val="single"/>
    </w:rPr>
  </w:style>
  <w:style w:type="paragraph" w:customStyle="1" w:styleId="ecxmsonormal">
    <w:name w:val="ecxmsonormal"/>
    <w:basedOn w:val="Normal"/>
    <w:uiPriority w:val="99"/>
    <w:rsid w:val="004E1E13"/>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semiHidden/>
    <w:rsid w:val="00597141"/>
    <w:pPr>
      <w:spacing w:before="100" w:beforeAutospacing="1" w:after="100" w:afterAutospacing="1" w:line="240" w:lineRule="auto"/>
    </w:pPr>
    <w:rPr>
      <w:rFonts w:ascii="Times New Roman" w:hAnsi="Times New Roman"/>
      <w:sz w:val="24"/>
      <w:szCs w:val="24"/>
      <w:lang w:val="es-MX"/>
    </w:rPr>
  </w:style>
  <w:style w:type="character" w:styleId="Strong">
    <w:name w:val="Strong"/>
    <w:basedOn w:val="DefaultParagraphFont"/>
    <w:uiPriority w:val="99"/>
    <w:qFormat/>
    <w:rsid w:val="00597141"/>
    <w:rPr>
      <w:rFonts w:cs="Times New Roman"/>
      <w:b/>
    </w:rPr>
  </w:style>
  <w:style w:type="paragraph" w:styleId="BalloonText">
    <w:name w:val="Balloon Text"/>
    <w:basedOn w:val="Normal"/>
    <w:link w:val="BalloonTextChar"/>
    <w:uiPriority w:val="99"/>
    <w:semiHidden/>
    <w:rsid w:val="00D23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3330"/>
    <w:rPr>
      <w:rFonts w:ascii="Tahoma" w:hAnsi="Tahoma" w:cs="Tahoma"/>
      <w:sz w:val="16"/>
      <w:szCs w:val="16"/>
      <w:lang w:val="es-ES" w:eastAsia="zh-CN"/>
    </w:rPr>
  </w:style>
  <w:style w:type="character" w:styleId="FollowedHyperlink">
    <w:name w:val="FollowedHyperlink"/>
    <w:basedOn w:val="DefaultParagraphFont"/>
    <w:uiPriority w:val="99"/>
    <w:semiHidden/>
    <w:rsid w:val="00E66C3A"/>
    <w:rPr>
      <w:rFonts w:cs="Times New Roman"/>
      <w:color w:val="800080"/>
      <w:u w:val="single"/>
    </w:rPr>
  </w:style>
  <w:style w:type="paragraph" w:styleId="TOC3">
    <w:name w:val="toc 3"/>
    <w:basedOn w:val="Normal"/>
    <w:next w:val="Normal"/>
    <w:autoRedefine/>
    <w:uiPriority w:val="99"/>
    <w:rsid w:val="00DD29D4"/>
    <w:pPr>
      <w:spacing w:after="100"/>
      <w:ind w:left="440"/>
    </w:pPr>
  </w:style>
  <w:style w:type="character" w:styleId="PlaceholderText">
    <w:name w:val="Placeholder Text"/>
    <w:basedOn w:val="DefaultParagraphFont"/>
    <w:uiPriority w:val="99"/>
    <w:semiHidden/>
    <w:rsid w:val="002F1E4C"/>
    <w:rPr>
      <w:rFonts w:cs="Times New Roman"/>
      <w:color w:val="808080"/>
    </w:rPr>
  </w:style>
</w:styles>
</file>

<file path=word/webSettings.xml><?xml version="1.0" encoding="utf-8"?>
<w:webSettings xmlns:r="http://schemas.openxmlformats.org/officeDocument/2006/relationships" xmlns:w="http://schemas.openxmlformats.org/wordprocessingml/2006/main">
  <w:divs>
    <w:div w:id="1367094842">
      <w:marLeft w:val="0"/>
      <w:marRight w:val="0"/>
      <w:marTop w:val="0"/>
      <w:marBottom w:val="0"/>
      <w:divBdr>
        <w:top w:val="none" w:sz="0" w:space="0" w:color="auto"/>
        <w:left w:val="none" w:sz="0" w:space="0" w:color="auto"/>
        <w:bottom w:val="none" w:sz="0" w:space="0" w:color="auto"/>
        <w:right w:val="none" w:sz="0" w:space="0" w:color="auto"/>
      </w:divBdr>
    </w:div>
    <w:div w:id="1367094843">
      <w:marLeft w:val="0"/>
      <w:marRight w:val="0"/>
      <w:marTop w:val="0"/>
      <w:marBottom w:val="0"/>
      <w:divBdr>
        <w:top w:val="none" w:sz="0" w:space="0" w:color="auto"/>
        <w:left w:val="none" w:sz="0" w:space="0" w:color="auto"/>
        <w:bottom w:val="none" w:sz="0" w:space="0" w:color="auto"/>
        <w:right w:val="none" w:sz="0" w:space="0" w:color="auto"/>
      </w:divBdr>
    </w:div>
    <w:div w:id="1367094844">
      <w:marLeft w:val="0"/>
      <w:marRight w:val="0"/>
      <w:marTop w:val="0"/>
      <w:marBottom w:val="0"/>
      <w:divBdr>
        <w:top w:val="none" w:sz="0" w:space="0" w:color="auto"/>
        <w:left w:val="none" w:sz="0" w:space="0" w:color="auto"/>
        <w:bottom w:val="none" w:sz="0" w:space="0" w:color="auto"/>
        <w:right w:val="none" w:sz="0" w:space="0" w:color="auto"/>
      </w:divBdr>
    </w:div>
    <w:div w:id="1367094845">
      <w:marLeft w:val="0"/>
      <w:marRight w:val="0"/>
      <w:marTop w:val="0"/>
      <w:marBottom w:val="0"/>
      <w:divBdr>
        <w:top w:val="none" w:sz="0" w:space="0" w:color="auto"/>
        <w:left w:val="none" w:sz="0" w:space="0" w:color="auto"/>
        <w:bottom w:val="none" w:sz="0" w:space="0" w:color="auto"/>
        <w:right w:val="none" w:sz="0" w:space="0" w:color="auto"/>
      </w:divBdr>
    </w:div>
    <w:div w:id="1367094847">
      <w:marLeft w:val="0"/>
      <w:marRight w:val="0"/>
      <w:marTop w:val="0"/>
      <w:marBottom w:val="0"/>
      <w:divBdr>
        <w:top w:val="none" w:sz="0" w:space="0" w:color="auto"/>
        <w:left w:val="none" w:sz="0" w:space="0" w:color="auto"/>
        <w:bottom w:val="none" w:sz="0" w:space="0" w:color="auto"/>
        <w:right w:val="none" w:sz="0" w:space="0" w:color="auto"/>
      </w:divBdr>
      <w:divsChild>
        <w:div w:id="1367094846">
          <w:marLeft w:val="0"/>
          <w:marRight w:val="0"/>
          <w:marTop w:val="0"/>
          <w:marBottom w:val="0"/>
          <w:divBdr>
            <w:top w:val="none" w:sz="0" w:space="0" w:color="auto"/>
            <w:left w:val="none" w:sz="0" w:space="0" w:color="auto"/>
            <w:bottom w:val="none" w:sz="0" w:space="0" w:color="auto"/>
            <w:right w:val="none" w:sz="0" w:space="0" w:color="auto"/>
          </w:divBdr>
          <w:divsChild>
            <w:div w:id="1367094862">
              <w:marLeft w:val="0"/>
              <w:marRight w:val="0"/>
              <w:marTop w:val="0"/>
              <w:marBottom w:val="0"/>
              <w:divBdr>
                <w:top w:val="none" w:sz="0" w:space="0" w:color="auto"/>
                <w:left w:val="none" w:sz="0" w:space="0" w:color="auto"/>
                <w:bottom w:val="none" w:sz="0" w:space="0" w:color="auto"/>
                <w:right w:val="none" w:sz="0" w:space="0" w:color="auto"/>
              </w:divBdr>
              <w:divsChild>
                <w:div w:id="1367094885">
                  <w:marLeft w:val="0"/>
                  <w:marRight w:val="0"/>
                  <w:marTop w:val="100"/>
                  <w:marBottom w:val="100"/>
                  <w:divBdr>
                    <w:top w:val="none" w:sz="0" w:space="0" w:color="auto"/>
                    <w:left w:val="none" w:sz="0" w:space="0" w:color="auto"/>
                    <w:bottom w:val="none" w:sz="0" w:space="0" w:color="auto"/>
                    <w:right w:val="none" w:sz="0" w:space="0" w:color="auto"/>
                  </w:divBdr>
                  <w:divsChild>
                    <w:div w:id="1367094879">
                      <w:marLeft w:val="0"/>
                      <w:marRight w:val="0"/>
                      <w:marTop w:val="0"/>
                      <w:marBottom w:val="0"/>
                      <w:divBdr>
                        <w:top w:val="none" w:sz="0" w:space="0" w:color="auto"/>
                        <w:left w:val="none" w:sz="0" w:space="0" w:color="auto"/>
                        <w:bottom w:val="none" w:sz="0" w:space="0" w:color="auto"/>
                        <w:right w:val="none" w:sz="0" w:space="0" w:color="auto"/>
                      </w:divBdr>
                      <w:divsChild>
                        <w:div w:id="1367094889">
                          <w:marLeft w:val="0"/>
                          <w:marRight w:val="0"/>
                          <w:marTop w:val="0"/>
                          <w:marBottom w:val="0"/>
                          <w:divBdr>
                            <w:top w:val="none" w:sz="0" w:space="0" w:color="auto"/>
                            <w:left w:val="none" w:sz="0" w:space="0" w:color="auto"/>
                            <w:bottom w:val="none" w:sz="0" w:space="0" w:color="auto"/>
                            <w:right w:val="none" w:sz="0" w:space="0" w:color="auto"/>
                          </w:divBdr>
                          <w:divsChild>
                            <w:div w:id="1367094877">
                              <w:marLeft w:val="0"/>
                              <w:marRight w:val="0"/>
                              <w:marTop w:val="0"/>
                              <w:marBottom w:val="0"/>
                              <w:divBdr>
                                <w:top w:val="none" w:sz="0" w:space="0" w:color="auto"/>
                                <w:left w:val="none" w:sz="0" w:space="0" w:color="auto"/>
                                <w:bottom w:val="none" w:sz="0" w:space="0" w:color="auto"/>
                                <w:right w:val="none" w:sz="0" w:space="0" w:color="auto"/>
                              </w:divBdr>
                              <w:divsChild>
                                <w:div w:id="1367094895">
                                  <w:marLeft w:val="0"/>
                                  <w:marRight w:val="0"/>
                                  <w:marTop w:val="0"/>
                                  <w:marBottom w:val="0"/>
                                  <w:divBdr>
                                    <w:top w:val="none" w:sz="0" w:space="0" w:color="auto"/>
                                    <w:left w:val="none" w:sz="0" w:space="0" w:color="auto"/>
                                    <w:bottom w:val="none" w:sz="0" w:space="0" w:color="auto"/>
                                    <w:right w:val="none" w:sz="0" w:space="0" w:color="auto"/>
                                  </w:divBdr>
                                  <w:divsChild>
                                    <w:div w:id="1367094878">
                                      <w:marLeft w:val="0"/>
                                      <w:marRight w:val="0"/>
                                      <w:marTop w:val="0"/>
                                      <w:marBottom w:val="0"/>
                                      <w:divBdr>
                                        <w:top w:val="none" w:sz="0" w:space="0" w:color="auto"/>
                                        <w:left w:val="none" w:sz="0" w:space="0" w:color="auto"/>
                                        <w:bottom w:val="none" w:sz="0" w:space="0" w:color="auto"/>
                                        <w:right w:val="none" w:sz="0" w:space="0" w:color="auto"/>
                                      </w:divBdr>
                                      <w:divsChild>
                                        <w:div w:id="1367094858">
                                          <w:marLeft w:val="0"/>
                                          <w:marRight w:val="0"/>
                                          <w:marTop w:val="0"/>
                                          <w:marBottom w:val="0"/>
                                          <w:divBdr>
                                            <w:top w:val="none" w:sz="0" w:space="0" w:color="auto"/>
                                            <w:left w:val="none" w:sz="0" w:space="0" w:color="auto"/>
                                            <w:bottom w:val="none" w:sz="0" w:space="0" w:color="auto"/>
                                            <w:right w:val="none" w:sz="0" w:space="0" w:color="auto"/>
                                          </w:divBdr>
                                          <w:divsChild>
                                            <w:div w:id="1367094884">
                                              <w:marLeft w:val="0"/>
                                              <w:marRight w:val="0"/>
                                              <w:marTop w:val="0"/>
                                              <w:marBottom w:val="0"/>
                                              <w:divBdr>
                                                <w:top w:val="none" w:sz="0" w:space="0" w:color="auto"/>
                                                <w:left w:val="none" w:sz="0" w:space="0" w:color="auto"/>
                                                <w:bottom w:val="none" w:sz="0" w:space="0" w:color="auto"/>
                                                <w:right w:val="none" w:sz="0" w:space="0" w:color="auto"/>
                                              </w:divBdr>
                                              <w:divsChild>
                                                <w:div w:id="1367094891">
                                                  <w:marLeft w:val="0"/>
                                                  <w:marRight w:val="300"/>
                                                  <w:marTop w:val="0"/>
                                                  <w:marBottom w:val="0"/>
                                                  <w:divBdr>
                                                    <w:top w:val="none" w:sz="0" w:space="0" w:color="auto"/>
                                                    <w:left w:val="none" w:sz="0" w:space="0" w:color="auto"/>
                                                    <w:bottom w:val="none" w:sz="0" w:space="0" w:color="auto"/>
                                                    <w:right w:val="none" w:sz="0" w:space="0" w:color="auto"/>
                                                  </w:divBdr>
                                                  <w:divsChild>
                                                    <w:div w:id="1367094867">
                                                      <w:marLeft w:val="0"/>
                                                      <w:marRight w:val="0"/>
                                                      <w:marTop w:val="0"/>
                                                      <w:marBottom w:val="0"/>
                                                      <w:divBdr>
                                                        <w:top w:val="none" w:sz="0" w:space="0" w:color="auto"/>
                                                        <w:left w:val="none" w:sz="0" w:space="0" w:color="auto"/>
                                                        <w:bottom w:val="none" w:sz="0" w:space="0" w:color="auto"/>
                                                        <w:right w:val="none" w:sz="0" w:space="0" w:color="auto"/>
                                                      </w:divBdr>
                                                      <w:divsChild>
                                                        <w:div w:id="1367094860">
                                                          <w:marLeft w:val="0"/>
                                                          <w:marRight w:val="0"/>
                                                          <w:marTop w:val="0"/>
                                                          <w:marBottom w:val="300"/>
                                                          <w:divBdr>
                                                            <w:top w:val="single" w:sz="6" w:space="0" w:color="CCCCCC"/>
                                                            <w:left w:val="none" w:sz="0" w:space="0" w:color="auto"/>
                                                            <w:bottom w:val="none" w:sz="0" w:space="0" w:color="auto"/>
                                                            <w:right w:val="none" w:sz="0" w:space="0" w:color="auto"/>
                                                          </w:divBdr>
                                                          <w:divsChild>
                                                            <w:div w:id="1367094883">
                                                              <w:marLeft w:val="0"/>
                                                              <w:marRight w:val="0"/>
                                                              <w:marTop w:val="0"/>
                                                              <w:marBottom w:val="0"/>
                                                              <w:divBdr>
                                                                <w:top w:val="none" w:sz="0" w:space="0" w:color="auto"/>
                                                                <w:left w:val="none" w:sz="0" w:space="0" w:color="auto"/>
                                                                <w:bottom w:val="none" w:sz="0" w:space="0" w:color="auto"/>
                                                                <w:right w:val="none" w:sz="0" w:space="0" w:color="auto"/>
                                                              </w:divBdr>
                                                              <w:divsChild>
                                                                <w:div w:id="1367094870">
                                                                  <w:marLeft w:val="0"/>
                                                                  <w:marRight w:val="0"/>
                                                                  <w:marTop w:val="0"/>
                                                                  <w:marBottom w:val="0"/>
                                                                  <w:divBdr>
                                                                    <w:top w:val="none" w:sz="0" w:space="0" w:color="auto"/>
                                                                    <w:left w:val="none" w:sz="0" w:space="0" w:color="auto"/>
                                                                    <w:bottom w:val="none" w:sz="0" w:space="0" w:color="auto"/>
                                                                    <w:right w:val="none" w:sz="0" w:space="0" w:color="auto"/>
                                                                  </w:divBdr>
                                                                  <w:divsChild>
                                                                    <w:div w:id="1367094849">
                                                                      <w:marLeft w:val="0"/>
                                                                      <w:marRight w:val="0"/>
                                                                      <w:marTop w:val="0"/>
                                                                      <w:marBottom w:val="0"/>
                                                                      <w:divBdr>
                                                                        <w:top w:val="none" w:sz="0" w:space="0" w:color="auto"/>
                                                                        <w:left w:val="none" w:sz="0" w:space="0" w:color="auto"/>
                                                                        <w:bottom w:val="none" w:sz="0" w:space="0" w:color="auto"/>
                                                                        <w:right w:val="none" w:sz="0" w:space="0" w:color="auto"/>
                                                                      </w:divBdr>
                                                                      <w:divsChild>
                                                                        <w:div w:id="13670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094848">
      <w:marLeft w:val="0"/>
      <w:marRight w:val="0"/>
      <w:marTop w:val="0"/>
      <w:marBottom w:val="0"/>
      <w:divBdr>
        <w:top w:val="none" w:sz="0" w:space="0" w:color="auto"/>
        <w:left w:val="none" w:sz="0" w:space="0" w:color="auto"/>
        <w:bottom w:val="none" w:sz="0" w:space="0" w:color="auto"/>
        <w:right w:val="none" w:sz="0" w:space="0" w:color="auto"/>
      </w:divBdr>
    </w:div>
    <w:div w:id="1367094852">
      <w:marLeft w:val="0"/>
      <w:marRight w:val="0"/>
      <w:marTop w:val="0"/>
      <w:marBottom w:val="0"/>
      <w:divBdr>
        <w:top w:val="none" w:sz="0" w:space="0" w:color="auto"/>
        <w:left w:val="none" w:sz="0" w:space="0" w:color="auto"/>
        <w:bottom w:val="none" w:sz="0" w:space="0" w:color="auto"/>
        <w:right w:val="none" w:sz="0" w:space="0" w:color="auto"/>
      </w:divBdr>
    </w:div>
    <w:div w:id="1367094853">
      <w:marLeft w:val="0"/>
      <w:marRight w:val="0"/>
      <w:marTop w:val="0"/>
      <w:marBottom w:val="0"/>
      <w:divBdr>
        <w:top w:val="none" w:sz="0" w:space="0" w:color="auto"/>
        <w:left w:val="none" w:sz="0" w:space="0" w:color="auto"/>
        <w:bottom w:val="none" w:sz="0" w:space="0" w:color="auto"/>
        <w:right w:val="none" w:sz="0" w:space="0" w:color="auto"/>
      </w:divBdr>
    </w:div>
    <w:div w:id="1367094854">
      <w:marLeft w:val="0"/>
      <w:marRight w:val="0"/>
      <w:marTop w:val="0"/>
      <w:marBottom w:val="0"/>
      <w:divBdr>
        <w:top w:val="none" w:sz="0" w:space="0" w:color="auto"/>
        <w:left w:val="none" w:sz="0" w:space="0" w:color="auto"/>
        <w:bottom w:val="none" w:sz="0" w:space="0" w:color="auto"/>
        <w:right w:val="none" w:sz="0" w:space="0" w:color="auto"/>
      </w:divBdr>
    </w:div>
    <w:div w:id="1367094857">
      <w:marLeft w:val="0"/>
      <w:marRight w:val="0"/>
      <w:marTop w:val="0"/>
      <w:marBottom w:val="0"/>
      <w:divBdr>
        <w:top w:val="none" w:sz="0" w:space="0" w:color="auto"/>
        <w:left w:val="none" w:sz="0" w:space="0" w:color="auto"/>
        <w:bottom w:val="none" w:sz="0" w:space="0" w:color="auto"/>
        <w:right w:val="none" w:sz="0" w:space="0" w:color="auto"/>
      </w:divBdr>
    </w:div>
    <w:div w:id="1367094864">
      <w:marLeft w:val="0"/>
      <w:marRight w:val="0"/>
      <w:marTop w:val="0"/>
      <w:marBottom w:val="0"/>
      <w:divBdr>
        <w:top w:val="none" w:sz="0" w:space="0" w:color="auto"/>
        <w:left w:val="none" w:sz="0" w:space="0" w:color="auto"/>
        <w:bottom w:val="none" w:sz="0" w:space="0" w:color="auto"/>
        <w:right w:val="none" w:sz="0" w:space="0" w:color="auto"/>
      </w:divBdr>
    </w:div>
    <w:div w:id="1367094866">
      <w:marLeft w:val="0"/>
      <w:marRight w:val="0"/>
      <w:marTop w:val="0"/>
      <w:marBottom w:val="0"/>
      <w:divBdr>
        <w:top w:val="none" w:sz="0" w:space="0" w:color="auto"/>
        <w:left w:val="none" w:sz="0" w:space="0" w:color="auto"/>
        <w:bottom w:val="none" w:sz="0" w:space="0" w:color="auto"/>
        <w:right w:val="none" w:sz="0" w:space="0" w:color="auto"/>
      </w:divBdr>
    </w:div>
    <w:div w:id="1367094874">
      <w:marLeft w:val="0"/>
      <w:marRight w:val="0"/>
      <w:marTop w:val="0"/>
      <w:marBottom w:val="0"/>
      <w:divBdr>
        <w:top w:val="none" w:sz="0" w:space="0" w:color="auto"/>
        <w:left w:val="none" w:sz="0" w:space="0" w:color="auto"/>
        <w:bottom w:val="none" w:sz="0" w:space="0" w:color="auto"/>
        <w:right w:val="none" w:sz="0" w:space="0" w:color="auto"/>
      </w:divBdr>
    </w:div>
    <w:div w:id="1367094875">
      <w:marLeft w:val="0"/>
      <w:marRight w:val="0"/>
      <w:marTop w:val="0"/>
      <w:marBottom w:val="0"/>
      <w:divBdr>
        <w:top w:val="none" w:sz="0" w:space="0" w:color="auto"/>
        <w:left w:val="none" w:sz="0" w:space="0" w:color="auto"/>
        <w:bottom w:val="none" w:sz="0" w:space="0" w:color="auto"/>
        <w:right w:val="none" w:sz="0" w:space="0" w:color="auto"/>
      </w:divBdr>
    </w:div>
    <w:div w:id="1367094880">
      <w:marLeft w:val="0"/>
      <w:marRight w:val="0"/>
      <w:marTop w:val="0"/>
      <w:marBottom w:val="0"/>
      <w:divBdr>
        <w:top w:val="none" w:sz="0" w:space="0" w:color="auto"/>
        <w:left w:val="none" w:sz="0" w:space="0" w:color="auto"/>
        <w:bottom w:val="none" w:sz="0" w:space="0" w:color="auto"/>
        <w:right w:val="none" w:sz="0" w:space="0" w:color="auto"/>
      </w:divBdr>
      <w:divsChild>
        <w:div w:id="1367094873">
          <w:marLeft w:val="0"/>
          <w:marRight w:val="0"/>
          <w:marTop w:val="0"/>
          <w:marBottom w:val="0"/>
          <w:divBdr>
            <w:top w:val="none" w:sz="0" w:space="0" w:color="auto"/>
            <w:left w:val="none" w:sz="0" w:space="0" w:color="auto"/>
            <w:bottom w:val="none" w:sz="0" w:space="0" w:color="auto"/>
            <w:right w:val="none" w:sz="0" w:space="0" w:color="auto"/>
          </w:divBdr>
          <w:divsChild>
            <w:div w:id="1367094861">
              <w:marLeft w:val="0"/>
              <w:marRight w:val="0"/>
              <w:marTop w:val="0"/>
              <w:marBottom w:val="0"/>
              <w:divBdr>
                <w:top w:val="none" w:sz="0" w:space="0" w:color="auto"/>
                <w:left w:val="none" w:sz="0" w:space="0" w:color="auto"/>
                <w:bottom w:val="none" w:sz="0" w:space="0" w:color="auto"/>
                <w:right w:val="none" w:sz="0" w:space="0" w:color="auto"/>
              </w:divBdr>
              <w:divsChild>
                <w:div w:id="1367094865">
                  <w:marLeft w:val="0"/>
                  <w:marRight w:val="0"/>
                  <w:marTop w:val="100"/>
                  <w:marBottom w:val="100"/>
                  <w:divBdr>
                    <w:top w:val="none" w:sz="0" w:space="0" w:color="auto"/>
                    <w:left w:val="none" w:sz="0" w:space="0" w:color="auto"/>
                    <w:bottom w:val="none" w:sz="0" w:space="0" w:color="auto"/>
                    <w:right w:val="none" w:sz="0" w:space="0" w:color="auto"/>
                  </w:divBdr>
                  <w:divsChild>
                    <w:div w:id="1367094850">
                      <w:marLeft w:val="0"/>
                      <w:marRight w:val="0"/>
                      <w:marTop w:val="0"/>
                      <w:marBottom w:val="0"/>
                      <w:divBdr>
                        <w:top w:val="none" w:sz="0" w:space="0" w:color="auto"/>
                        <w:left w:val="none" w:sz="0" w:space="0" w:color="auto"/>
                        <w:bottom w:val="none" w:sz="0" w:space="0" w:color="auto"/>
                        <w:right w:val="none" w:sz="0" w:space="0" w:color="auto"/>
                      </w:divBdr>
                      <w:divsChild>
                        <w:div w:id="1367094841">
                          <w:marLeft w:val="0"/>
                          <w:marRight w:val="0"/>
                          <w:marTop w:val="0"/>
                          <w:marBottom w:val="0"/>
                          <w:divBdr>
                            <w:top w:val="none" w:sz="0" w:space="0" w:color="auto"/>
                            <w:left w:val="none" w:sz="0" w:space="0" w:color="auto"/>
                            <w:bottom w:val="none" w:sz="0" w:space="0" w:color="auto"/>
                            <w:right w:val="none" w:sz="0" w:space="0" w:color="auto"/>
                          </w:divBdr>
                          <w:divsChild>
                            <w:div w:id="1367094863">
                              <w:marLeft w:val="0"/>
                              <w:marRight w:val="0"/>
                              <w:marTop w:val="0"/>
                              <w:marBottom w:val="0"/>
                              <w:divBdr>
                                <w:top w:val="none" w:sz="0" w:space="0" w:color="auto"/>
                                <w:left w:val="none" w:sz="0" w:space="0" w:color="auto"/>
                                <w:bottom w:val="none" w:sz="0" w:space="0" w:color="auto"/>
                                <w:right w:val="none" w:sz="0" w:space="0" w:color="auto"/>
                              </w:divBdr>
                              <w:divsChild>
                                <w:div w:id="1367094886">
                                  <w:marLeft w:val="0"/>
                                  <w:marRight w:val="0"/>
                                  <w:marTop w:val="0"/>
                                  <w:marBottom w:val="0"/>
                                  <w:divBdr>
                                    <w:top w:val="none" w:sz="0" w:space="0" w:color="auto"/>
                                    <w:left w:val="none" w:sz="0" w:space="0" w:color="auto"/>
                                    <w:bottom w:val="none" w:sz="0" w:space="0" w:color="auto"/>
                                    <w:right w:val="none" w:sz="0" w:space="0" w:color="auto"/>
                                  </w:divBdr>
                                  <w:divsChild>
                                    <w:div w:id="1367094855">
                                      <w:marLeft w:val="0"/>
                                      <w:marRight w:val="0"/>
                                      <w:marTop w:val="0"/>
                                      <w:marBottom w:val="0"/>
                                      <w:divBdr>
                                        <w:top w:val="none" w:sz="0" w:space="0" w:color="auto"/>
                                        <w:left w:val="none" w:sz="0" w:space="0" w:color="auto"/>
                                        <w:bottom w:val="none" w:sz="0" w:space="0" w:color="auto"/>
                                        <w:right w:val="none" w:sz="0" w:space="0" w:color="auto"/>
                                      </w:divBdr>
                                      <w:divsChild>
                                        <w:div w:id="1367094871">
                                          <w:marLeft w:val="0"/>
                                          <w:marRight w:val="0"/>
                                          <w:marTop w:val="0"/>
                                          <w:marBottom w:val="0"/>
                                          <w:divBdr>
                                            <w:top w:val="none" w:sz="0" w:space="0" w:color="auto"/>
                                            <w:left w:val="none" w:sz="0" w:space="0" w:color="auto"/>
                                            <w:bottom w:val="none" w:sz="0" w:space="0" w:color="auto"/>
                                            <w:right w:val="none" w:sz="0" w:space="0" w:color="auto"/>
                                          </w:divBdr>
                                          <w:divsChild>
                                            <w:div w:id="1367094872">
                                              <w:marLeft w:val="0"/>
                                              <w:marRight w:val="0"/>
                                              <w:marTop w:val="0"/>
                                              <w:marBottom w:val="0"/>
                                              <w:divBdr>
                                                <w:top w:val="none" w:sz="0" w:space="0" w:color="auto"/>
                                                <w:left w:val="none" w:sz="0" w:space="0" w:color="auto"/>
                                                <w:bottom w:val="none" w:sz="0" w:space="0" w:color="auto"/>
                                                <w:right w:val="none" w:sz="0" w:space="0" w:color="auto"/>
                                              </w:divBdr>
                                              <w:divsChild>
                                                <w:div w:id="1367094890">
                                                  <w:marLeft w:val="0"/>
                                                  <w:marRight w:val="300"/>
                                                  <w:marTop w:val="0"/>
                                                  <w:marBottom w:val="0"/>
                                                  <w:divBdr>
                                                    <w:top w:val="none" w:sz="0" w:space="0" w:color="auto"/>
                                                    <w:left w:val="none" w:sz="0" w:space="0" w:color="auto"/>
                                                    <w:bottom w:val="none" w:sz="0" w:space="0" w:color="auto"/>
                                                    <w:right w:val="none" w:sz="0" w:space="0" w:color="auto"/>
                                                  </w:divBdr>
                                                  <w:divsChild>
                                                    <w:div w:id="1367094868">
                                                      <w:marLeft w:val="0"/>
                                                      <w:marRight w:val="0"/>
                                                      <w:marTop w:val="0"/>
                                                      <w:marBottom w:val="0"/>
                                                      <w:divBdr>
                                                        <w:top w:val="none" w:sz="0" w:space="0" w:color="auto"/>
                                                        <w:left w:val="none" w:sz="0" w:space="0" w:color="auto"/>
                                                        <w:bottom w:val="none" w:sz="0" w:space="0" w:color="auto"/>
                                                        <w:right w:val="none" w:sz="0" w:space="0" w:color="auto"/>
                                                      </w:divBdr>
                                                      <w:divsChild>
                                                        <w:div w:id="1367094851">
                                                          <w:marLeft w:val="0"/>
                                                          <w:marRight w:val="0"/>
                                                          <w:marTop w:val="0"/>
                                                          <w:marBottom w:val="300"/>
                                                          <w:divBdr>
                                                            <w:top w:val="single" w:sz="6" w:space="0" w:color="CCCCCC"/>
                                                            <w:left w:val="none" w:sz="0" w:space="0" w:color="auto"/>
                                                            <w:bottom w:val="none" w:sz="0" w:space="0" w:color="auto"/>
                                                            <w:right w:val="none" w:sz="0" w:space="0" w:color="auto"/>
                                                          </w:divBdr>
                                                          <w:divsChild>
                                                            <w:div w:id="1367094859">
                                                              <w:marLeft w:val="0"/>
                                                              <w:marRight w:val="0"/>
                                                              <w:marTop w:val="0"/>
                                                              <w:marBottom w:val="0"/>
                                                              <w:divBdr>
                                                                <w:top w:val="none" w:sz="0" w:space="0" w:color="auto"/>
                                                                <w:left w:val="none" w:sz="0" w:space="0" w:color="auto"/>
                                                                <w:bottom w:val="none" w:sz="0" w:space="0" w:color="auto"/>
                                                                <w:right w:val="none" w:sz="0" w:space="0" w:color="auto"/>
                                                              </w:divBdr>
                                                              <w:divsChild>
                                                                <w:div w:id="1367094856">
                                                                  <w:marLeft w:val="0"/>
                                                                  <w:marRight w:val="0"/>
                                                                  <w:marTop w:val="0"/>
                                                                  <w:marBottom w:val="0"/>
                                                                  <w:divBdr>
                                                                    <w:top w:val="none" w:sz="0" w:space="0" w:color="auto"/>
                                                                    <w:left w:val="none" w:sz="0" w:space="0" w:color="auto"/>
                                                                    <w:bottom w:val="none" w:sz="0" w:space="0" w:color="auto"/>
                                                                    <w:right w:val="none" w:sz="0" w:space="0" w:color="auto"/>
                                                                  </w:divBdr>
                                                                  <w:divsChild>
                                                                    <w:div w:id="1367094869">
                                                                      <w:marLeft w:val="0"/>
                                                                      <w:marRight w:val="0"/>
                                                                      <w:marTop w:val="0"/>
                                                                      <w:marBottom w:val="0"/>
                                                                      <w:divBdr>
                                                                        <w:top w:val="none" w:sz="0" w:space="0" w:color="auto"/>
                                                                        <w:left w:val="none" w:sz="0" w:space="0" w:color="auto"/>
                                                                        <w:bottom w:val="none" w:sz="0" w:space="0" w:color="auto"/>
                                                                        <w:right w:val="none" w:sz="0" w:space="0" w:color="auto"/>
                                                                      </w:divBdr>
                                                                      <w:divsChild>
                                                                        <w:div w:id="13670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094881">
      <w:marLeft w:val="0"/>
      <w:marRight w:val="0"/>
      <w:marTop w:val="0"/>
      <w:marBottom w:val="0"/>
      <w:divBdr>
        <w:top w:val="none" w:sz="0" w:space="0" w:color="auto"/>
        <w:left w:val="none" w:sz="0" w:space="0" w:color="auto"/>
        <w:bottom w:val="none" w:sz="0" w:space="0" w:color="auto"/>
        <w:right w:val="none" w:sz="0" w:space="0" w:color="auto"/>
      </w:divBdr>
    </w:div>
    <w:div w:id="1367094887">
      <w:marLeft w:val="0"/>
      <w:marRight w:val="0"/>
      <w:marTop w:val="0"/>
      <w:marBottom w:val="0"/>
      <w:divBdr>
        <w:top w:val="none" w:sz="0" w:space="0" w:color="auto"/>
        <w:left w:val="none" w:sz="0" w:space="0" w:color="auto"/>
        <w:bottom w:val="none" w:sz="0" w:space="0" w:color="auto"/>
        <w:right w:val="none" w:sz="0" w:space="0" w:color="auto"/>
      </w:divBdr>
    </w:div>
    <w:div w:id="1367094888">
      <w:marLeft w:val="0"/>
      <w:marRight w:val="0"/>
      <w:marTop w:val="0"/>
      <w:marBottom w:val="0"/>
      <w:divBdr>
        <w:top w:val="none" w:sz="0" w:space="0" w:color="auto"/>
        <w:left w:val="none" w:sz="0" w:space="0" w:color="auto"/>
        <w:bottom w:val="none" w:sz="0" w:space="0" w:color="auto"/>
        <w:right w:val="none" w:sz="0" w:space="0" w:color="auto"/>
      </w:divBdr>
    </w:div>
    <w:div w:id="1367094892">
      <w:marLeft w:val="0"/>
      <w:marRight w:val="0"/>
      <w:marTop w:val="0"/>
      <w:marBottom w:val="0"/>
      <w:divBdr>
        <w:top w:val="none" w:sz="0" w:space="0" w:color="auto"/>
        <w:left w:val="none" w:sz="0" w:space="0" w:color="auto"/>
        <w:bottom w:val="none" w:sz="0" w:space="0" w:color="auto"/>
        <w:right w:val="none" w:sz="0" w:space="0" w:color="auto"/>
      </w:divBdr>
    </w:div>
    <w:div w:id="1367094893">
      <w:marLeft w:val="0"/>
      <w:marRight w:val="0"/>
      <w:marTop w:val="0"/>
      <w:marBottom w:val="0"/>
      <w:divBdr>
        <w:top w:val="none" w:sz="0" w:space="0" w:color="auto"/>
        <w:left w:val="none" w:sz="0" w:space="0" w:color="auto"/>
        <w:bottom w:val="none" w:sz="0" w:space="0" w:color="auto"/>
        <w:right w:val="none" w:sz="0" w:space="0" w:color="auto"/>
      </w:divBdr>
    </w:div>
    <w:div w:id="13670948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emf"/><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made-in-china.com/showroom/ythuhuijennie" TargetMode="External"/><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jpe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41</Pages>
  <Words>6654</Words>
  <Characters>-32766</Characters>
  <Application>Microsoft Office Outlook</Application>
  <DocSecurity>0</DocSecurity>
  <Lines>0</Lines>
  <Paragraphs>0</Paragraphs>
  <ScaleCrop>false</ScaleCrop>
  <Company>Ford Motor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TRUEKE</dc:creator>
  <cp:keywords/>
  <dc:description/>
  <cp:lastModifiedBy>bibloteca</cp:lastModifiedBy>
  <cp:revision>3</cp:revision>
  <cp:lastPrinted>2014-12-04T18:39:00Z</cp:lastPrinted>
  <dcterms:created xsi:type="dcterms:W3CDTF">2014-12-04T23:50:00Z</dcterms:created>
  <dcterms:modified xsi:type="dcterms:W3CDTF">2014-12-04T23:53:00Z</dcterms:modified>
</cp:coreProperties>
</file>